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200"/>
        <w:gridCol w:w="7200"/>
      </w:tblGrid>
      <w:tr w:rsidR="002F6E35" w:rsidRPr="00984B44" w14:paraId="172305BD" w14:textId="77777777" w:rsidTr="00E9696F">
        <w:trPr>
          <w:trHeight w:val="1260"/>
        </w:trPr>
        <w:tc>
          <w:tcPr>
            <w:tcW w:w="2500" w:type="pct"/>
            <w:shd w:val="clear" w:color="auto" w:fill="FFE599"/>
          </w:tcPr>
          <w:p w14:paraId="726F2073" w14:textId="2FA2F22E" w:rsidR="002F6E35" w:rsidRPr="00474837" w:rsidRDefault="00A479B3" w:rsidP="00474837">
            <w:pPr>
              <w:pStyle w:val="Month"/>
              <w:jc w:val="right"/>
              <w:rPr>
                <w:rFonts w:ascii="Arial" w:hAnsi="Arial" w:cs="Arial"/>
                <w:b/>
                <w:color w:val="auto"/>
                <w:sz w:val="72"/>
                <w:szCs w:val="72"/>
              </w:rPr>
            </w:pPr>
            <w:r>
              <w:rPr>
                <w:rFonts w:ascii="Arial" w:hAnsi="Arial" w:cs="Arial"/>
                <w:b/>
                <w:color w:val="auto"/>
                <w:sz w:val="72"/>
                <w:szCs w:val="72"/>
              </w:rPr>
              <w:t>April</w:t>
            </w:r>
            <w:r w:rsidR="000D5021" w:rsidRPr="00984B44">
              <w:rPr>
                <w:rFonts w:ascii="Arial" w:hAnsi="Arial" w:cs="Arial"/>
                <w:b/>
                <w:color w:val="auto"/>
                <w:sz w:val="72"/>
                <w:szCs w:val="72"/>
              </w:rPr>
              <w:t xml:space="preserve"> </w:t>
            </w:r>
            <w:r w:rsidR="0009550B" w:rsidRPr="00984B44">
              <w:rPr>
                <w:rFonts w:ascii="Arial" w:hAnsi="Arial" w:cs="Arial"/>
                <w:b/>
                <w:color w:val="auto"/>
                <w:sz w:val="72"/>
                <w:szCs w:val="72"/>
              </w:rPr>
              <w:t>20</w:t>
            </w:r>
            <w:r w:rsidR="00C560CB" w:rsidRPr="00984B44">
              <w:rPr>
                <w:rFonts w:ascii="Arial" w:hAnsi="Arial" w:cs="Arial"/>
                <w:b/>
                <w:color w:val="auto"/>
                <w:sz w:val="72"/>
                <w:szCs w:val="72"/>
              </w:rPr>
              <w:t>2</w:t>
            </w:r>
            <w:r w:rsidR="003D460C">
              <w:rPr>
                <w:rFonts w:ascii="Arial" w:hAnsi="Arial" w:cs="Arial"/>
                <w:b/>
                <w:color w:val="auto"/>
                <w:sz w:val="72"/>
                <w:szCs w:val="72"/>
              </w:rPr>
              <w:t>6</w:t>
            </w:r>
            <w:r w:rsidR="00D464A8" w:rsidRPr="00984B44">
              <w:rPr>
                <w:b/>
                <w:color w:val="auto"/>
                <w:sz w:val="72"/>
                <w:szCs w:val="72"/>
              </w:rPr>
              <w:t xml:space="preserve">            </w:t>
            </w:r>
          </w:p>
        </w:tc>
        <w:tc>
          <w:tcPr>
            <w:tcW w:w="2500" w:type="pct"/>
            <w:shd w:val="clear" w:color="auto" w:fill="FFE599"/>
          </w:tcPr>
          <w:p w14:paraId="3565A2CB" w14:textId="23FE2AB3" w:rsidR="00D464A8" w:rsidRPr="00984B44" w:rsidRDefault="00D464A8" w:rsidP="00E02DCF">
            <w:pPr>
              <w:rPr>
                <w:b/>
              </w:rPr>
            </w:pPr>
            <w:r w:rsidRPr="00A032ED">
              <w:rPr>
                <w:b/>
                <w:bCs/>
                <w:sz w:val="72"/>
                <w:szCs w:val="72"/>
              </w:rPr>
              <w:t>Prayer Calendar</w:t>
            </w:r>
            <w:r w:rsidR="00337F59">
              <w:rPr>
                <w:b/>
              </w:rPr>
              <w:t xml:space="preserve">                                                                               </w:t>
            </w:r>
          </w:p>
        </w:tc>
      </w:tr>
      <w:tr w:rsidR="002F6E35" w:rsidRPr="00984B44" w14:paraId="5953F393" w14:textId="77777777" w:rsidTr="009F45DB">
        <w:trPr>
          <w:trHeight w:val="153"/>
        </w:trPr>
        <w:tc>
          <w:tcPr>
            <w:tcW w:w="2500" w:type="pct"/>
            <w:tcBorders>
              <w:bottom w:val="single" w:sz="18" w:space="0" w:color="FFFFFF"/>
            </w:tcBorders>
            <w:shd w:val="clear" w:color="auto" w:fill="FFE599"/>
          </w:tcPr>
          <w:p w14:paraId="359FDBC8" w14:textId="635642F5" w:rsidR="0009550B" w:rsidRPr="00984B44" w:rsidRDefault="007B2F90" w:rsidP="00C201E0">
            <w:pPr>
              <w:rPr>
                <w:b/>
                <w:bCs/>
              </w:rPr>
            </w:pPr>
            <w:r w:rsidRPr="00BB1355">
              <w:t>P</w:t>
            </w:r>
            <w:r>
              <w:t>ray for our</w:t>
            </w:r>
            <w:r w:rsidRPr="00BB1355">
              <w:t xml:space="preserve"> families, </w:t>
            </w:r>
            <w:r>
              <w:t xml:space="preserve">homes, </w:t>
            </w:r>
            <w:r w:rsidRPr="00BB1355">
              <w:t>schools, pastors, churches, bereaved families, financially distressed, pandemic distressed, homeless</w:t>
            </w:r>
            <w:r>
              <w:t>, medical personnel, and first responders.</w:t>
            </w:r>
          </w:p>
        </w:tc>
        <w:tc>
          <w:tcPr>
            <w:tcW w:w="2500" w:type="pct"/>
            <w:tcBorders>
              <w:bottom w:val="single" w:sz="18" w:space="0" w:color="FFFFFF"/>
            </w:tcBorders>
            <w:shd w:val="clear" w:color="auto" w:fill="FFE599"/>
          </w:tcPr>
          <w:p w14:paraId="0F9F1A39" w14:textId="77777777" w:rsidR="001F61D5" w:rsidRDefault="008C1129" w:rsidP="00AD0CC9">
            <w:pPr>
              <w:pStyle w:val="Year"/>
              <w:contextualSpacing/>
              <w:jc w:val="center"/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</w:pPr>
            <w:r w:rsidRPr="008C1129">
              <w:rPr>
                <w:rFonts w:ascii="Arial" w:hAnsi="Arial" w:cs="Arial"/>
                <w:color w:val="auto"/>
                <w:sz w:val="18"/>
                <w:szCs w:val="18"/>
              </w:rPr>
              <w:t>Monthly Theme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: </w:t>
            </w:r>
            <w:r w:rsidRPr="00DF2C30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>“</w:t>
            </w:r>
            <w:r w:rsidR="002E1BEA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 xml:space="preserve">Resurrection” </w:t>
            </w:r>
            <w:r w:rsidR="002E1BEA" w:rsidRPr="00C7095E">
              <w:rPr>
                <w:rFonts w:ascii="Arial" w:hAnsi="Arial" w:cs="Arial"/>
                <w:b/>
                <w:bCs/>
                <w:i/>
                <w:iCs/>
                <w:color w:val="auto"/>
                <w:sz w:val="18"/>
                <w:szCs w:val="18"/>
              </w:rPr>
              <w:t xml:space="preserve"> Matthew</w:t>
            </w:r>
            <w:r w:rsidR="00015719" w:rsidRPr="00C7095E">
              <w:rPr>
                <w:rFonts w:ascii="Arial" w:hAnsi="Arial" w:cs="Arial"/>
                <w:b/>
                <w:bCs/>
                <w:i/>
                <w:iCs/>
                <w:color w:val="auto"/>
                <w:sz w:val="18"/>
                <w:szCs w:val="18"/>
              </w:rPr>
              <w:t xml:space="preserve"> 28:6 (KJV) </w:t>
            </w:r>
            <w:r w:rsidR="00015719" w:rsidRPr="00C7095E">
              <w:rPr>
                <w:rFonts w:ascii="Arial" w:hAnsi="Arial" w:cs="Arial"/>
                <w:i/>
                <w:iCs/>
                <w:color w:val="auto"/>
                <w:sz w:val="18"/>
                <w:szCs w:val="18"/>
                <w:vertAlign w:val="superscript"/>
              </w:rPr>
              <w:t xml:space="preserve">6 </w:t>
            </w:r>
            <w:r w:rsidR="00015719" w:rsidRPr="00C7095E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 xml:space="preserve"> He is not here: </w:t>
            </w:r>
          </w:p>
          <w:p w14:paraId="50BF635E" w14:textId="373E32C6" w:rsidR="002F6E35" w:rsidRPr="008C1129" w:rsidRDefault="00015719" w:rsidP="00AD0CC9">
            <w:pPr>
              <w:pStyle w:val="Year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C7095E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>for he is risen, as he said. Come, see the place where the Lord lay</w:t>
            </w:r>
            <w:r w:rsidR="00C830AA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>.</w:t>
            </w:r>
            <w:r w:rsidR="00DF2C30" w:rsidRPr="00DF2C30">
              <w:rPr>
                <w:rFonts w:ascii="Arial" w:hAnsi="Arial" w:cs="Arial"/>
                <w:i/>
                <w:iCs/>
                <w:color w:val="auto"/>
                <w:sz w:val="18"/>
                <w:szCs w:val="18"/>
              </w:rPr>
              <w:t>”</w:t>
            </w:r>
            <w:r w:rsidR="00E046A7">
              <w:rPr>
                <w:rFonts w:ascii="Arial" w:hAnsi="Arial" w:cs="Arial"/>
                <w:color w:val="auto"/>
                <w:sz w:val="18"/>
                <w:szCs w:val="18"/>
              </w:rPr>
              <w:t xml:space="preserve">  </w:t>
            </w:r>
            <w:r w:rsidR="00916C12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                                      </w:t>
            </w:r>
            <w:r w:rsidR="0070203B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="008C1129">
              <w:rPr>
                <w:rFonts w:ascii="Arial" w:hAnsi="Arial" w:cs="Arial"/>
                <w:color w:val="auto"/>
                <w:sz w:val="18"/>
                <w:szCs w:val="18"/>
              </w:rPr>
              <w:t xml:space="preserve">       </w:t>
            </w:r>
            <w:r w:rsidR="008C1129" w:rsidRPr="008C1129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</w:tc>
      </w:tr>
      <w:tr w:rsidR="002F6E35" w:rsidRPr="00984B44" w14:paraId="09E2089C" w14:textId="77777777" w:rsidTr="009F45DB">
        <w:trPr>
          <w:trHeight w:hRule="exact" w:val="256"/>
        </w:trPr>
        <w:tc>
          <w:tcPr>
            <w:tcW w:w="2500" w:type="pct"/>
            <w:tcBorders>
              <w:top w:val="single" w:sz="18" w:space="0" w:color="FFFFFF"/>
              <w:bottom w:val="single" w:sz="18" w:space="0" w:color="FFFFFF"/>
            </w:tcBorders>
            <w:shd w:val="clear" w:color="auto" w:fill="D6E1DB"/>
            <w:tcMar>
              <w:top w:w="58" w:type="dxa"/>
              <w:bottom w:w="58" w:type="dxa"/>
            </w:tcMar>
            <w:vAlign w:val="center"/>
          </w:tcPr>
          <w:p w14:paraId="04B433DC" w14:textId="77777777" w:rsidR="002F6E35" w:rsidRPr="00984B44" w:rsidRDefault="002F6E35" w:rsidP="00D464A8">
            <w:pPr>
              <w:pStyle w:val="Title"/>
              <w:jc w:val="center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500" w:type="pct"/>
            <w:shd w:val="clear" w:color="auto" w:fill="D6E1DB"/>
            <w:tcMar>
              <w:top w:w="58" w:type="dxa"/>
              <w:bottom w:w="58" w:type="dxa"/>
            </w:tcMar>
            <w:vAlign w:val="center"/>
          </w:tcPr>
          <w:p w14:paraId="10363027" w14:textId="77777777" w:rsidR="002F6E35" w:rsidRPr="00984B44" w:rsidRDefault="002F6E35">
            <w:pPr>
              <w:pStyle w:val="Subtitle"/>
              <w:rPr>
                <w:bCs/>
                <w:color w:val="auto"/>
                <w:sz w:val="16"/>
                <w:szCs w:val="16"/>
              </w:rPr>
            </w:pPr>
          </w:p>
        </w:tc>
      </w:tr>
    </w:tbl>
    <w:p w14:paraId="3F71043D" w14:textId="77777777" w:rsidR="00984B44" w:rsidRPr="00984B44" w:rsidRDefault="00984B44" w:rsidP="00984B44">
      <w:pPr>
        <w:spacing w:before="0" w:after="0"/>
        <w:rPr>
          <w:vanish/>
        </w:rPr>
      </w:pPr>
    </w:p>
    <w:tbl>
      <w:tblPr>
        <w:tblW w:w="5000" w:type="pct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420" w:firstRow="1" w:lastRow="0" w:firstColumn="0" w:lastColumn="0" w:noHBand="0" w:noVBand="1"/>
      </w:tblPr>
      <w:tblGrid>
        <w:gridCol w:w="2151"/>
        <w:gridCol w:w="1958"/>
        <w:gridCol w:w="2055"/>
        <w:gridCol w:w="2055"/>
        <w:gridCol w:w="2033"/>
        <w:gridCol w:w="2077"/>
        <w:gridCol w:w="2055"/>
      </w:tblGrid>
      <w:tr w:rsidR="002F6E35" w:rsidRPr="00984B44" w14:paraId="024774C5" w14:textId="77777777" w:rsidTr="0011264D">
        <w:trPr>
          <w:trHeight w:val="102"/>
        </w:trPr>
        <w:tc>
          <w:tcPr>
            <w:tcW w:w="2151" w:type="dxa"/>
            <w:shd w:val="clear" w:color="auto" w:fill="D9D9D9"/>
          </w:tcPr>
          <w:p w14:paraId="6DBC8182" w14:textId="77777777" w:rsidR="002F6E35" w:rsidRPr="00984B44" w:rsidRDefault="009035F5">
            <w:pPr>
              <w:pStyle w:val="Days"/>
              <w:rPr>
                <w:b/>
                <w:bCs/>
              </w:rPr>
            </w:pPr>
            <w:r w:rsidRPr="00984B44">
              <w:rPr>
                <w:b/>
                <w:bCs/>
              </w:rPr>
              <w:t>Sunday</w:t>
            </w:r>
          </w:p>
        </w:tc>
        <w:tc>
          <w:tcPr>
            <w:tcW w:w="1958" w:type="dxa"/>
            <w:shd w:val="clear" w:color="auto" w:fill="D9D9D9"/>
          </w:tcPr>
          <w:p w14:paraId="73C140E6" w14:textId="77777777" w:rsidR="002F6E35" w:rsidRPr="00984B44" w:rsidRDefault="009035F5">
            <w:pPr>
              <w:pStyle w:val="Days"/>
              <w:rPr>
                <w:b/>
                <w:bCs/>
              </w:rPr>
            </w:pPr>
            <w:r w:rsidRPr="00984B44">
              <w:rPr>
                <w:b/>
                <w:bCs/>
              </w:rPr>
              <w:t>Monday</w:t>
            </w:r>
          </w:p>
        </w:tc>
        <w:tc>
          <w:tcPr>
            <w:tcW w:w="2055" w:type="dxa"/>
            <w:shd w:val="clear" w:color="auto" w:fill="D9D9D9"/>
          </w:tcPr>
          <w:p w14:paraId="57E3AE51" w14:textId="77777777" w:rsidR="002F6E35" w:rsidRPr="00984B44" w:rsidRDefault="009035F5">
            <w:pPr>
              <w:pStyle w:val="Days"/>
              <w:rPr>
                <w:b/>
                <w:bCs/>
              </w:rPr>
            </w:pPr>
            <w:r w:rsidRPr="00984B44">
              <w:rPr>
                <w:b/>
                <w:bCs/>
              </w:rPr>
              <w:t>Tuesday</w:t>
            </w:r>
          </w:p>
        </w:tc>
        <w:tc>
          <w:tcPr>
            <w:tcW w:w="2055" w:type="dxa"/>
            <w:shd w:val="clear" w:color="auto" w:fill="D9D9D9"/>
          </w:tcPr>
          <w:p w14:paraId="54A32F84" w14:textId="77777777" w:rsidR="002F6E35" w:rsidRPr="00984B44" w:rsidRDefault="009035F5">
            <w:pPr>
              <w:pStyle w:val="Days"/>
              <w:rPr>
                <w:b/>
                <w:bCs/>
              </w:rPr>
            </w:pPr>
            <w:r w:rsidRPr="00984B44">
              <w:rPr>
                <w:b/>
                <w:bCs/>
              </w:rPr>
              <w:t>Wednesday</w:t>
            </w:r>
          </w:p>
        </w:tc>
        <w:tc>
          <w:tcPr>
            <w:tcW w:w="2033" w:type="dxa"/>
            <w:shd w:val="clear" w:color="auto" w:fill="D9D9D9"/>
          </w:tcPr>
          <w:p w14:paraId="1362CFD8" w14:textId="77777777" w:rsidR="002F6E35" w:rsidRPr="00984B44" w:rsidRDefault="009035F5">
            <w:pPr>
              <w:pStyle w:val="Days"/>
              <w:rPr>
                <w:b/>
                <w:bCs/>
              </w:rPr>
            </w:pPr>
            <w:r w:rsidRPr="00984B44">
              <w:rPr>
                <w:b/>
                <w:bCs/>
              </w:rPr>
              <w:t>Thursday</w:t>
            </w:r>
          </w:p>
        </w:tc>
        <w:tc>
          <w:tcPr>
            <w:tcW w:w="2077" w:type="dxa"/>
            <w:shd w:val="clear" w:color="auto" w:fill="D9D9D9"/>
          </w:tcPr>
          <w:p w14:paraId="50CC52BB" w14:textId="77777777" w:rsidR="002F6E35" w:rsidRPr="00984B44" w:rsidRDefault="009035F5">
            <w:pPr>
              <w:pStyle w:val="Days"/>
              <w:rPr>
                <w:b/>
                <w:bCs/>
              </w:rPr>
            </w:pPr>
            <w:r w:rsidRPr="00984B44">
              <w:rPr>
                <w:b/>
                <w:bCs/>
              </w:rPr>
              <w:t>Friday</w:t>
            </w:r>
          </w:p>
        </w:tc>
        <w:tc>
          <w:tcPr>
            <w:tcW w:w="2055" w:type="dxa"/>
            <w:shd w:val="clear" w:color="auto" w:fill="D9D9D9"/>
          </w:tcPr>
          <w:p w14:paraId="498EB1CA" w14:textId="77777777" w:rsidR="002F6E35" w:rsidRPr="00984B44" w:rsidRDefault="009035F5">
            <w:pPr>
              <w:pStyle w:val="Days"/>
              <w:rPr>
                <w:b/>
                <w:bCs/>
              </w:rPr>
            </w:pPr>
            <w:r w:rsidRPr="00984B44">
              <w:rPr>
                <w:b/>
                <w:bCs/>
              </w:rPr>
              <w:t>Saturday</w:t>
            </w:r>
          </w:p>
        </w:tc>
      </w:tr>
      <w:tr w:rsidR="002F6E35" w:rsidRPr="00984B44" w14:paraId="078E6461" w14:textId="77777777" w:rsidTr="0011264D">
        <w:trPr>
          <w:trHeight w:val="80"/>
        </w:trPr>
        <w:tc>
          <w:tcPr>
            <w:tcW w:w="2151" w:type="dxa"/>
            <w:tcBorders>
              <w:bottom w:val="nil"/>
            </w:tcBorders>
          </w:tcPr>
          <w:p w14:paraId="0A5749A4" w14:textId="77777777" w:rsidR="002F6E35" w:rsidRPr="008A3173" w:rsidRDefault="002F6E35">
            <w:pPr>
              <w:pStyle w:val="Dates"/>
              <w:rPr>
                <w:rFonts w:cs="Arial"/>
                <w:szCs w:val="22"/>
              </w:rPr>
            </w:pPr>
          </w:p>
        </w:tc>
        <w:tc>
          <w:tcPr>
            <w:tcW w:w="1958" w:type="dxa"/>
            <w:tcBorders>
              <w:bottom w:val="nil"/>
            </w:tcBorders>
          </w:tcPr>
          <w:p w14:paraId="51B0C22A" w14:textId="3A0ECE34" w:rsidR="002F6E35" w:rsidRPr="008A3173" w:rsidRDefault="002F6E35">
            <w:pPr>
              <w:pStyle w:val="Dates"/>
              <w:rPr>
                <w:rFonts w:cs="Arial"/>
                <w:szCs w:val="22"/>
              </w:rPr>
            </w:pPr>
          </w:p>
        </w:tc>
        <w:tc>
          <w:tcPr>
            <w:tcW w:w="2055" w:type="dxa"/>
            <w:tcBorders>
              <w:bottom w:val="nil"/>
            </w:tcBorders>
          </w:tcPr>
          <w:p w14:paraId="0515AED4" w14:textId="4084FE6E" w:rsidR="002F6E35" w:rsidRPr="008A3173" w:rsidRDefault="002F6E35">
            <w:pPr>
              <w:pStyle w:val="Dates"/>
              <w:rPr>
                <w:rFonts w:cs="Arial"/>
                <w:szCs w:val="22"/>
              </w:rPr>
            </w:pPr>
          </w:p>
        </w:tc>
        <w:tc>
          <w:tcPr>
            <w:tcW w:w="2055" w:type="dxa"/>
            <w:tcBorders>
              <w:bottom w:val="nil"/>
            </w:tcBorders>
          </w:tcPr>
          <w:p w14:paraId="2BE09C96" w14:textId="2A6EA13C" w:rsidR="002F6E35" w:rsidRPr="008A3173" w:rsidRDefault="00613B3C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</w:t>
            </w:r>
          </w:p>
        </w:tc>
        <w:tc>
          <w:tcPr>
            <w:tcW w:w="2033" w:type="dxa"/>
            <w:tcBorders>
              <w:bottom w:val="nil"/>
            </w:tcBorders>
          </w:tcPr>
          <w:p w14:paraId="62E3E85A" w14:textId="406126DE" w:rsidR="002F6E35" w:rsidRPr="008A3173" w:rsidRDefault="0011264D" w:rsidP="00721C23">
            <w:pPr>
              <w:pStyle w:val="Dates"/>
              <w:jc w:val="left"/>
              <w:rPr>
                <w:rFonts w:cs="Arial"/>
                <w:szCs w:val="22"/>
              </w:rPr>
            </w:pPr>
            <w:r w:rsidRPr="006B1844">
              <w:rPr>
                <w:rFonts w:cs="Arial"/>
                <w:b/>
                <w:bCs/>
                <w:color w:val="EE0000"/>
                <w:sz w:val="18"/>
              </w:rPr>
              <w:t>Maundy Thursda</w:t>
            </w:r>
            <w:r w:rsidR="00133FE6" w:rsidRPr="006B1844">
              <w:rPr>
                <w:rFonts w:cs="Arial"/>
                <w:b/>
                <w:bCs/>
                <w:color w:val="EE0000"/>
                <w:sz w:val="18"/>
              </w:rPr>
              <w:t>y</w:t>
            </w:r>
            <w:r w:rsidR="006B1844">
              <w:rPr>
                <w:rFonts w:cs="Arial"/>
                <w:b/>
                <w:bCs/>
                <w:color w:val="EE0000"/>
                <w:sz w:val="20"/>
                <w:szCs w:val="20"/>
              </w:rPr>
              <w:t xml:space="preserve"> </w:t>
            </w:r>
            <w:r w:rsidR="00A659D6">
              <w:rPr>
                <w:rFonts w:cs="Arial"/>
                <w:szCs w:val="22"/>
              </w:rPr>
              <w:t>2</w:t>
            </w:r>
          </w:p>
        </w:tc>
        <w:tc>
          <w:tcPr>
            <w:tcW w:w="2077" w:type="dxa"/>
            <w:tcBorders>
              <w:bottom w:val="nil"/>
            </w:tcBorders>
          </w:tcPr>
          <w:p w14:paraId="5C55B7EF" w14:textId="5B1B2996" w:rsidR="002F6E35" w:rsidRPr="008A3173" w:rsidRDefault="009D6E60">
            <w:pPr>
              <w:pStyle w:val="Dates"/>
              <w:rPr>
                <w:rFonts w:cs="Arial"/>
                <w:szCs w:val="22"/>
              </w:rPr>
            </w:pPr>
            <w:r w:rsidRPr="009F456C">
              <w:rPr>
                <w:rFonts w:cs="Arial"/>
                <w:b/>
                <w:bCs/>
                <w:color w:val="EE0000"/>
                <w:szCs w:val="22"/>
              </w:rPr>
              <w:t>Good Friday</w:t>
            </w:r>
            <w:r>
              <w:rPr>
                <w:rFonts w:cs="Arial"/>
                <w:szCs w:val="22"/>
              </w:rPr>
              <w:t xml:space="preserve">   </w:t>
            </w:r>
            <w:r w:rsidR="00A659D6">
              <w:rPr>
                <w:rFonts w:cs="Arial"/>
                <w:szCs w:val="22"/>
              </w:rPr>
              <w:t>3</w:t>
            </w:r>
          </w:p>
        </w:tc>
        <w:tc>
          <w:tcPr>
            <w:tcW w:w="2055" w:type="dxa"/>
            <w:tcBorders>
              <w:bottom w:val="nil"/>
            </w:tcBorders>
          </w:tcPr>
          <w:p w14:paraId="5F7E3399" w14:textId="55F6F0D2" w:rsidR="002F6E35" w:rsidRPr="008A3173" w:rsidRDefault="00A659D6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4</w:t>
            </w:r>
          </w:p>
        </w:tc>
      </w:tr>
      <w:tr w:rsidR="002F6E35" w:rsidRPr="00984B44" w14:paraId="19E0D84F" w14:textId="77777777" w:rsidTr="002C5602">
        <w:trPr>
          <w:trHeight w:hRule="exact" w:val="1377"/>
        </w:trPr>
        <w:tc>
          <w:tcPr>
            <w:tcW w:w="2151" w:type="dxa"/>
            <w:tcBorders>
              <w:top w:val="nil"/>
              <w:bottom w:val="single" w:sz="6" w:space="0" w:color="BFBFBF"/>
            </w:tcBorders>
          </w:tcPr>
          <w:p w14:paraId="7CAD9103" w14:textId="77777777" w:rsidR="007D3451" w:rsidRPr="008A3173" w:rsidRDefault="007D3451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1958" w:type="dxa"/>
            <w:tcBorders>
              <w:top w:val="nil"/>
              <w:bottom w:val="single" w:sz="6" w:space="0" w:color="BFBFBF"/>
            </w:tcBorders>
          </w:tcPr>
          <w:p w14:paraId="29A10DA3" w14:textId="0A4EE889" w:rsidR="00583A24" w:rsidRPr="008A3173" w:rsidRDefault="00583A24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2294EF46" w14:textId="1BDF712D" w:rsidR="000340D5" w:rsidRPr="008A3173" w:rsidRDefault="000340D5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104E9F5B" w14:textId="4645CCA6" w:rsidR="004E0FD7" w:rsidRDefault="00D161C1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we </w:t>
            </w:r>
            <w:r w:rsidR="004E0FD7">
              <w:rPr>
                <w:rFonts w:cs="Arial"/>
                <w:sz w:val="22"/>
                <w:szCs w:val="22"/>
              </w:rPr>
              <w:t>remember</w:t>
            </w:r>
            <w:r w:rsidR="00E57072">
              <w:rPr>
                <w:rFonts w:cs="Arial"/>
                <w:sz w:val="22"/>
                <w:szCs w:val="22"/>
              </w:rPr>
              <w:t xml:space="preserve"> Christ’s </w:t>
            </w:r>
            <w:r w:rsidR="004E0FD7">
              <w:rPr>
                <w:rFonts w:cs="Arial"/>
                <w:sz w:val="22"/>
                <w:szCs w:val="22"/>
              </w:rPr>
              <w:t>sacrifice</w:t>
            </w:r>
            <w:r w:rsidR="00E57072">
              <w:rPr>
                <w:rFonts w:cs="Arial"/>
                <w:sz w:val="22"/>
                <w:szCs w:val="22"/>
              </w:rPr>
              <w:t xml:space="preserve"> during the Communion. </w:t>
            </w:r>
          </w:p>
          <w:p w14:paraId="46AC07BA" w14:textId="527C9435" w:rsidR="008B4318" w:rsidRPr="00DB6655" w:rsidRDefault="00E5707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 </w:t>
            </w:r>
            <w:r w:rsidR="000F17F7" w:rsidRPr="00DB6655">
              <w:rPr>
                <w:rFonts w:cs="Arial"/>
                <w:sz w:val="22"/>
                <w:szCs w:val="22"/>
              </w:rPr>
              <w:t>1 Corin</w:t>
            </w:r>
            <w:r w:rsidR="000C3338">
              <w:rPr>
                <w:rFonts w:cs="Arial"/>
                <w:sz w:val="22"/>
                <w:szCs w:val="22"/>
              </w:rPr>
              <w:t>.</w:t>
            </w:r>
            <w:r w:rsidR="00150227" w:rsidRPr="00DB6655">
              <w:rPr>
                <w:rFonts w:cs="Arial"/>
                <w:sz w:val="22"/>
                <w:szCs w:val="22"/>
              </w:rPr>
              <w:t xml:space="preserve"> 11:23-26</w:t>
            </w:r>
          </w:p>
        </w:tc>
        <w:tc>
          <w:tcPr>
            <w:tcW w:w="2033" w:type="dxa"/>
            <w:tcBorders>
              <w:top w:val="nil"/>
              <w:bottom w:val="single" w:sz="6" w:space="0" w:color="BFBFBF"/>
            </w:tcBorders>
          </w:tcPr>
          <w:p w14:paraId="0A52818A" w14:textId="51C72F13" w:rsidR="00674993" w:rsidRDefault="009A4A0E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 we of</w:t>
            </w:r>
            <w:r w:rsidR="00674993">
              <w:rPr>
                <w:rFonts w:cs="Arial"/>
                <w:sz w:val="22"/>
                <w:szCs w:val="22"/>
              </w:rPr>
              <w:t xml:space="preserve">ten serve and keep </w:t>
            </w:r>
            <w:r w:rsidR="00B966D9">
              <w:rPr>
                <w:rFonts w:cs="Arial"/>
                <w:sz w:val="22"/>
                <w:szCs w:val="22"/>
              </w:rPr>
              <w:t>H</w:t>
            </w:r>
            <w:r w:rsidR="00674993">
              <w:rPr>
                <w:rFonts w:cs="Arial"/>
                <w:sz w:val="22"/>
                <w:szCs w:val="22"/>
              </w:rPr>
              <w:t xml:space="preserve">oly </w:t>
            </w:r>
            <w:r w:rsidR="00B966D9">
              <w:rPr>
                <w:rFonts w:cs="Arial"/>
                <w:sz w:val="22"/>
                <w:szCs w:val="22"/>
              </w:rPr>
              <w:t xml:space="preserve">God’s </w:t>
            </w:r>
            <w:r w:rsidR="00674993">
              <w:rPr>
                <w:rFonts w:cs="Arial"/>
                <w:sz w:val="22"/>
                <w:szCs w:val="22"/>
              </w:rPr>
              <w:t>Communion.</w:t>
            </w:r>
          </w:p>
          <w:p w14:paraId="5B028979" w14:textId="61A4CCD2" w:rsidR="008B469B" w:rsidRPr="008A3173" w:rsidRDefault="00150227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Matthew 26:26</w:t>
            </w:r>
            <w:r w:rsidR="00421C1A">
              <w:rPr>
                <w:rFonts w:cs="Arial"/>
                <w:sz w:val="22"/>
                <w:szCs w:val="22"/>
              </w:rPr>
              <w:t>-29</w:t>
            </w:r>
          </w:p>
        </w:tc>
        <w:tc>
          <w:tcPr>
            <w:tcW w:w="2077" w:type="dxa"/>
            <w:tcBorders>
              <w:top w:val="nil"/>
              <w:bottom w:val="single" w:sz="6" w:space="0" w:color="BFBFBF"/>
            </w:tcBorders>
          </w:tcPr>
          <w:p w14:paraId="03E3C8B6" w14:textId="77777777" w:rsidR="00F94CB2" w:rsidRDefault="00FA3087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 we remember Christ’s</w:t>
            </w:r>
            <w:r w:rsidR="00850ACF">
              <w:rPr>
                <w:rFonts w:cs="Arial"/>
                <w:sz w:val="22"/>
                <w:szCs w:val="22"/>
              </w:rPr>
              <w:t xml:space="preserve"> </w:t>
            </w:r>
            <w:r w:rsidR="00513AAA">
              <w:rPr>
                <w:rFonts w:cs="Arial"/>
                <w:sz w:val="22"/>
                <w:szCs w:val="22"/>
              </w:rPr>
              <w:t>punishment for us</w:t>
            </w:r>
            <w:r w:rsidR="00F94CB2">
              <w:rPr>
                <w:rFonts w:cs="Arial"/>
                <w:sz w:val="22"/>
                <w:szCs w:val="22"/>
              </w:rPr>
              <w:t xml:space="preserve"> on the Cross.</w:t>
            </w:r>
          </w:p>
          <w:p w14:paraId="19894704" w14:textId="45F93144" w:rsidR="003A6C5F" w:rsidRPr="008A3173" w:rsidRDefault="00421C1A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Isaiah 5</w:t>
            </w:r>
            <w:r w:rsidR="00AE10EE">
              <w:rPr>
                <w:rFonts w:cs="Arial"/>
                <w:sz w:val="22"/>
                <w:szCs w:val="22"/>
              </w:rPr>
              <w:t>3</w:t>
            </w:r>
            <w:r>
              <w:rPr>
                <w:rFonts w:cs="Arial"/>
                <w:sz w:val="22"/>
                <w:szCs w:val="22"/>
              </w:rPr>
              <w:t>:5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382FB934" w14:textId="4DB2FD5C" w:rsidR="003840B0" w:rsidRPr="008A3173" w:rsidRDefault="00D75FA8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 we</w:t>
            </w:r>
            <w:r w:rsidR="00540B8C">
              <w:rPr>
                <w:rFonts w:cs="Arial"/>
                <w:sz w:val="22"/>
                <w:szCs w:val="22"/>
              </w:rPr>
              <w:t xml:space="preserve"> not forget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="00424630">
              <w:rPr>
                <w:rFonts w:cs="Arial"/>
                <w:sz w:val="22"/>
                <w:szCs w:val="22"/>
              </w:rPr>
              <w:t xml:space="preserve">no early power could contain Jesus in the tomb. </w:t>
            </w:r>
            <w:r w:rsidR="00421C1A">
              <w:rPr>
                <w:rFonts w:cs="Arial"/>
                <w:sz w:val="22"/>
                <w:szCs w:val="22"/>
              </w:rPr>
              <w:t>Matthew 27:62-66</w:t>
            </w:r>
          </w:p>
        </w:tc>
      </w:tr>
      <w:tr w:rsidR="002F6E35" w:rsidRPr="00984B44" w14:paraId="74476CDE" w14:textId="77777777" w:rsidTr="0011264D">
        <w:tc>
          <w:tcPr>
            <w:tcW w:w="2151" w:type="dxa"/>
            <w:tcBorders>
              <w:top w:val="single" w:sz="6" w:space="0" w:color="BFBFBF"/>
              <w:bottom w:val="nil"/>
            </w:tcBorders>
          </w:tcPr>
          <w:p w14:paraId="61D70F10" w14:textId="229A4300" w:rsidR="002F6E35" w:rsidRPr="008A3173" w:rsidRDefault="00C32C75">
            <w:pPr>
              <w:pStyle w:val="Dates"/>
              <w:rPr>
                <w:rFonts w:cs="Arial"/>
                <w:szCs w:val="22"/>
              </w:rPr>
            </w:pPr>
            <w:r w:rsidRPr="0071661F">
              <w:rPr>
                <w:rFonts w:cs="Arial"/>
                <w:b/>
                <w:bCs/>
                <w:color w:val="EE0000"/>
                <w:sz w:val="20"/>
                <w:szCs w:val="20"/>
              </w:rPr>
              <w:t>Resurrection Day</w:t>
            </w:r>
            <w:r>
              <w:rPr>
                <w:rFonts w:cs="Arial"/>
                <w:szCs w:val="22"/>
              </w:rPr>
              <w:t xml:space="preserve"> </w:t>
            </w:r>
            <w:r w:rsidR="00A659D6">
              <w:rPr>
                <w:rFonts w:cs="Arial"/>
                <w:szCs w:val="22"/>
              </w:rPr>
              <w:t>5</w:t>
            </w:r>
          </w:p>
        </w:tc>
        <w:tc>
          <w:tcPr>
            <w:tcW w:w="1958" w:type="dxa"/>
            <w:tcBorders>
              <w:top w:val="single" w:sz="6" w:space="0" w:color="BFBFBF"/>
              <w:bottom w:val="nil"/>
            </w:tcBorders>
          </w:tcPr>
          <w:p w14:paraId="1269B3C7" w14:textId="03B64129" w:rsidR="002F6E35" w:rsidRPr="008A3173" w:rsidRDefault="00A659D6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7C22A066" w14:textId="01EE8748" w:rsidR="002F6E35" w:rsidRPr="008A3173" w:rsidRDefault="00A659D6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7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5770515B" w14:textId="36C89047" w:rsidR="002F6E35" w:rsidRPr="008A3173" w:rsidRDefault="00A659D6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8</w:t>
            </w:r>
          </w:p>
        </w:tc>
        <w:tc>
          <w:tcPr>
            <w:tcW w:w="2033" w:type="dxa"/>
            <w:tcBorders>
              <w:top w:val="single" w:sz="6" w:space="0" w:color="BFBFBF"/>
              <w:bottom w:val="nil"/>
            </w:tcBorders>
          </w:tcPr>
          <w:p w14:paraId="0AEDE3E8" w14:textId="4753B356" w:rsidR="002F6E35" w:rsidRPr="008A3173" w:rsidRDefault="00A659D6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9</w:t>
            </w:r>
          </w:p>
        </w:tc>
        <w:tc>
          <w:tcPr>
            <w:tcW w:w="2077" w:type="dxa"/>
            <w:tcBorders>
              <w:top w:val="single" w:sz="6" w:space="0" w:color="BFBFBF"/>
              <w:bottom w:val="nil"/>
            </w:tcBorders>
          </w:tcPr>
          <w:p w14:paraId="634CF892" w14:textId="1C36E3BF" w:rsidR="002F6E35" w:rsidRPr="008A3173" w:rsidRDefault="00A659D6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10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1AE8E936" w14:textId="26BB218F" w:rsidR="002F6E35" w:rsidRPr="008A3173" w:rsidRDefault="00A659D6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11</w:t>
            </w:r>
          </w:p>
        </w:tc>
      </w:tr>
      <w:tr w:rsidR="00337F59" w:rsidRPr="00984B44" w14:paraId="4B0707FC" w14:textId="77777777" w:rsidTr="0011264D">
        <w:trPr>
          <w:trHeight w:hRule="exact" w:val="1350"/>
        </w:trPr>
        <w:tc>
          <w:tcPr>
            <w:tcW w:w="2151" w:type="dxa"/>
            <w:tcBorders>
              <w:top w:val="nil"/>
              <w:bottom w:val="single" w:sz="6" w:space="0" w:color="BFBFBF"/>
            </w:tcBorders>
          </w:tcPr>
          <w:p w14:paraId="745CDD84" w14:textId="0960150D" w:rsidR="00A574CF" w:rsidRDefault="00542E5D" w:rsidP="006D1D95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</w:t>
            </w:r>
            <w:r w:rsidR="009C3687">
              <w:rPr>
                <w:rFonts w:cs="Arial"/>
                <w:sz w:val="22"/>
                <w:szCs w:val="22"/>
              </w:rPr>
              <w:t xml:space="preserve">we always </w:t>
            </w:r>
            <w:r w:rsidR="00A574CF">
              <w:rPr>
                <w:rFonts w:cs="Arial"/>
                <w:sz w:val="22"/>
                <w:szCs w:val="22"/>
              </w:rPr>
              <w:t>proclaim,</w:t>
            </w:r>
            <w:r w:rsidR="009C3687">
              <w:rPr>
                <w:rFonts w:cs="Arial"/>
                <w:sz w:val="22"/>
                <w:szCs w:val="22"/>
              </w:rPr>
              <w:t xml:space="preserve"> “Christ Arose!”</w:t>
            </w:r>
          </w:p>
          <w:p w14:paraId="1FF51D5A" w14:textId="77777777" w:rsidR="00A574CF" w:rsidRDefault="00A574CF" w:rsidP="006D1D95">
            <w:pPr>
              <w:rPr>
                <w:rFonts w:cs="Arial"/>
                <w:sz w:val="22"/>
                <w:szCs w:val="22"/>
              </w:rPr>
            </w:pPr>
          </w:p>
          <w:p w14:paraId="611E934B" w14:textId="29AAFE93" w:rsidR="008D07B5" w:rsidRPr="008A3173" w:rsidRDefault="00904E42" w:rsidP="006D1D95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Matthew 28:5-6</w:t>
            </w:r>
          </w:p>
        </w:tc>
        <w:tc>
          <w:tcPr>
            <w:tcW w:w="1958" w:type="dxa"/>
            <w:tcBorders>
              <w:top w:val="nil"/>
              <w:bottom w:val="single" w:sz="6" w:space="0" w:color="BFBFBF"/>
            </w:tcBorders>
          </w:tcPr>
          <w:p w14:paraId="65B743CD" w14:textId="27AA1909" w:rsidR="00363489" w:rsidRDefault="00A7523A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 we always remember</w:t>
            </w:r>
            <w:r w:rsidR="00FF1817">
              <w:rPr>
                <w:rFonts w:cs="Arial"/>
                <w:sz w:val="22"/>
                <w:szCs w:val="22"/>
              </w:rPr>
              <w:t xml:space="preserve"> Jesus</w:t>
            </w:r>
            <w:r w:rsidR="00532510">
              <w:rPr>
                <w:rFonts w:cs="Arial"/>
                <w:sz w:val="22"/>
                <w:szCs w:val="22"/>
              </w:rPr>
              <w:t>.</w:t>
            </w:r>
            <w:r w:rsidR="00FF1817">
              <w:rPr>
                <w:rFonts w:cs="Arial"/>
                <w:sz w:val="22"/>
                <w:szCs w:val="22"/>
              </w:rPr>
              <w:t xml:space="preserve"> </w:t>
            </w:r>
            <w:r w:rsidR="00363489">
              <w:rPr>
                <w:rFonts w:cs="Arial"/>
                <w:sz w:val="22"/>
                <w:szCs w:val="22"/>
              </w:rPr>
              <w:t>--</w:t>
            </w:r>
            <w:r w:rsidR="00FF1817">
              <w:rPr>
                <w:rFonts w:cs="Arial"/>
                <w:sz w:val="22"/>
                <w:szCs w:val="22"/>
              </w:rPr>
              <w:t xml:space="preserve">the resurrection </w:t>
            </w:r>
            <w:r w:rsidR="00363489">
              <w:rPr>
                <w:rFonts w:cs="Arial"/>
                <w:sz w:val="22"/>
                <w:szCs w:val="22"/>
              </w:rPr>
              <w:t xml:space="preserve">and </w:t>
            </w:r>
            <w:r w:rsidR="00532510">
              <w:rPr>
                <w:rFonts w:cs="Arial"/>
                <w:sz w:val="22"/>
                <w:szCs w:val="22"/>
              </w:rPr>
              <w:t>the life</w:t>
            </w:r>
            <w:r w:rsidR="00363489">
              <w:rPr>
                <w:rFonts w:cs="Arial"/>
                <w:sz w:val="22"/>
                <w:szCs w:val="22"/>
              </w:rPr>
              <w:t>.</w:t>
            </w:r>
          </w:p>
          <w:p w14:paraId="0A88B837" w14:textId="660B9746" w:rsidR="000030C7" w:rsidRPr="008A3173" w:rsidRDefault="00904E42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John 11:25-26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7E2D2C06" w14:textId="2C37D487" w:rsidR="00455D35" w:rsidRDefault="00976AE8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</w:t>
            </w:r>
            <w:r w:rsidR="00455D35">
              <w:rPr>
                <w:rFonts w:cs="Arial"/>
                <w:sz w:val="22"/>
                <w:szCs w:val="22"/>
              </w:rPr>
              <w:t>we recall</w:t>
            </w:r>
            <w:r w:rsidR="009C630D">
              <w:rPr>
                <w:rFonts w:cs="Arial"/>
                <w:sz w:val="22"/>
                <w:szCs w:val="22"/>
              </w:rPr>
              <w:t xml:space="preserve"> that </w:t>
            </w:r>
            <w:r>
              <w:rPr>
                <w:rFonts w:cs="Arial"/>
                <w:sz w:val="22"/>
                <w:szCs w:val="22"/>
              </w:rPr>
              <w:t xml:space="preserve">saints temporarily </w:t>
            </w:r>
            <w:r w:rsidR="009D0747">
              <w:rPr>
                <w:rFonts w:cs="Arial"/>
                <w:sz w:val="22"/>
                <w:szCs w:val="22"/>
              </w:rPr>
              <w:t>a</w:t>
            </w:r>
            <w:r>
              <w:rPr>
                <w:rFonts w:cs="Arial"/>
                <w:sz w:val="22"/>
                <w:szCs w:val="22"/>
              </w:rPr>
              <w:t>r</w:t>
            </w:r>
            <w:r w:rsidR="00D870A8">
              <w:rPr>
                <w:rFonts w:cs="Arial"/>
                <w:sz w:val="22"/>
                <w:szCs w:val="22"/>
              </w:rPr>
              <w:t>o</w:t>
            </w:r>
            <w:r>
              <w:rPr>
                <w:rFonts w:cs="Arial"/>
                <w:sz w:val="22"/>
                <w:szCs w:val="22"/>
              </w:rPr>
              <w:t>se</w:t>
            </w:r>
            <w:r w:rsidR="00FF6585">
              <w:rPr>
                <w:rFonts w:cs="Arial"/>
                <w:sz w:val="22"/>
                <w:szCs w:val="22"/>
              </w:rPr>
              <w:t xml:space="preserve"> &amp;</w:t>
            </w:r>
            <w:r w:rsidR="00A54E62">
              <w:rPr>
                <w:rFonts w:cs="Arial"/>
                <w:sz w:val="22"/>
                <w:szCs w:val="22"/>
              </w:rPr>
              <w:t xml:space="preserve"> </w:t>
            </w:r>
            <w:r w:rsidR="00862231">
              <w:rPr>
                <w:rFonts w:cs="Arial"/>
                <w:sz w:val="22"/>
                <w:szCs w:val="22"/>
              </w:rPr>
              <w:t>witnessed</w:t>
            </w:r>
            <w:r w:rsidR="00E46904">
              <w:rPr>
                <w:rFonts w:cs="Arial"/>
                <w:sz w:val="22"/>
                <w:szCs w:val="22"/>
              </w:rPr>
              <w:t xml:space="preserve"> Jesu</w:t>
            </w:r>
            <w:r w:rsidR="00903381">
              <w:rPr>
                <w:rFonts w:cs="Arial"/>
                <w:sz w:val="22"/>
                <w:szCs w:val="22"/>
              </w:rPr>
              <w:t xml:space="preserve">s </w:t>
            </w:r>
            <w:r w:rsidR="00B32BE4">
              <w:rPr>
                <w:rFonts w:cs="Arial"/>
                <w:sz w:val="22"/>
                <w:szCs w:val="22"/>
              </w:rPr>
              <w:t>at Easter</w:t>
            </w:r>
            <w:r w:rsidR="00FF6585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 xml:space="preserve"> </w:t>
            </w:r>
          </w:p>
          <w:p w14:paraId="44F2986C" w14:textId="455237A2" w:rsidR="00485468" w:rsidRPr="008A3173" w:rsidRDefault="00904E42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Matthew 27:52-53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69BA1B07" w14:textId="1981D5F4" w:rsidR="003A59A4" w:rsidRPr="008A3173" w:rsidRDefault="00F55B04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thankfully, Jesus </w:t>
            </w:r>
            <w:r w:rsidR="00257158">
              <w:rPr>
                <w:rFonts w:cs="Arial"/>
                <w:sz w:val="22"/>
                <w:szCs w:val="22"/>
              </w:rPr>
              <w:t>arose</w:t>
            </w:r>
            <w:r>
              <w:rPr>
                <w:rFonts w:cs="Arial"/>
                <w:sz w:val="22"/>
                <w:szCs w:val="22"/>
              </w:rPr>
              <w:t xml:space="preserve"> from the dead and is with God</w:t>
            </w:r>
            <w:r w:rsidR="00257158">
              <w:rPr>
                <w:rFonts w:cs="Arial"/>
                <w:sz w:val="22"/>
                <w:szCs w:val="22"/>
              </w:rPr>
              <w:t xml:space="preserve">. </w:t>
            </w:r>
            <w:r w:rsidR="00904E42">
              <w:rPr>
                <w:rFonts w:cs="Arial"/>
                <w:sz w:val="22"/>
                <w:szCs w:val="22"/>
              </w:rPr>
              <w:t>C</w:t>
            </w:r>
            <w:r w:rsidR="003D599B">
              <w:rPr>
                <w:rFonts w:cs="Arial"/>
                <w:sz w:val="22"/>
                <w:szCs w:val="22"/>
              </w:rPr>
              <w:t>olossians 3:1</w:t>
            </w:r>
          </w:p>
        </w:tc>
        <w:tc>
          <w:tcPr>
            <w:tcW w:w="2033" w:type="dxa"/>
            <w:tcBorders>
              <w:top w:val="nil"/>
              <w:bottom w:val="single" w:sz="6" w:space="0" w:color="BFBFBF"/>
            </w:tcBorders>
          </w:tcPr>
          <w:p w14:paraId="789D6AE6" w14:textId="0272FC77" w:rsidR="006D5DE6" w:rsidRDefault="00114EC6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 we follow Jesus’ command to witness</w:t>
            </w:r>
            <w:r w:rsidR="006D5DE6">
              <w:rPr>
                <w:rFonts w:cs="Arial"/>
                <w:sz w:val="22"/>
                <w:szCs w:val="22"/>
              </w:rPr>
              <w:t xml:space="preserve"> &amp; </w:t>
            </w:r>
            <w:r w:rsidR="00D020CF">
              <w:rPr>
                <w:rFonts w:cs="Arial"/>
                <w:sz w:val="22"/>
                <w:szCs w:val="22"/>
              </w:rPr>
              <w:t xml:space="preserve">to </w:t>
            </w:r>
            <w:r w:rsidR="0079405D">
              <w:rPr>
                <w:rFonts w:cs="Arial"/>
                <w:sz w:val="22"/>
                <w:szCs w:val="22"/>
              </w:rPr>
              <w:t>baptize</w:t>
            </w:r>
            <w:r w:rsidR="006D5DE6">
              <w:rPr>
                <w:rFonts w:cs="Arial"/>
                <w:sz w:val="22"/>
                <w:szCs w:val="22"/>
              </w:rPr>
              <w:t>.</w:t>
            </w:r>
          </w:p>
          <w:p w14:paraId="109EBCA5" w14:textId="2AB83A32" w:rsidR="0044722C" w:rsidRPr="00A735F5" w:rsidRDefault="003D599B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Matthew 28:18-20</w:t>
            </w:r>
          </w:p>
        </w:tc>
        <w:tc>
          <w:tcPr>
            <w:tcW w:w="2077" w:type="dxa"/>
            <w:tcBorders>
              <w:top w:val="nil"/>
              <w:bottom w:val="single" w:sz="6" w:space="0" w:color="BFBFBF"/>
            </w:tcBorders>
          </w:tcPr>
          <w:p w14:paraId="0CC85B64" w14:textId="626D4390" w:rsidR="00D31364" w:rsidRDefault="00D95125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we thank </w:t>
            </w:r>
            <w:r w:rsidR="00D31364">
              <w:rPr>
                <w:rFonts w:cs="Arial"/>
                <w:sz w:val="22"/>
                <w:szCs w:val="22"/>
              </w:rPr>
              <w:t>God;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="008665DA">
              <w:rPr>
                <w:rFonts w:cs="Arial"/>
                <w:sz w:val="22"/>
                <w:szCs w:val="22"/>
              </w:rPr>
              <w:t xml:space="preserve">Christ </w:t>
            </w:r>
            <w:r w:rsidR="00D31364">
              <w:rPr>
                <w:rFonts w:cs="Arial"/>
                <w:sz w:val="22"/>
                <w:szCs w:val="22"/>
              </w:rPr>
              <w:t xml:space="preserve">died, </w:t>
            </w:r>
            <w:r w:rsidR="008665DA">
              <w:rPr>
                <w:rFonts w:cs="Arial"/>
                <w:sz w:val="22"/>
                <w:szCs w:val="22"/>
              </w:rPr>
              <w:t xml:space="preserve">arose &amp; our sins </w:t>
            </w:r>
            <w:r w:rsidR="004926ED">
              <w:rPr>
                <w:rFonts w:cs="Arial"/>
                <w:sz w:val="22"/>
                <w:szCs w:val="22"/>
              </w:rPr>
              <w:t xml:space="preserve">are </w:t>
            </w:r>
            <w:r w:rsidR="008665DA">
              <w:rPr>
                <w:rFonts w:cs="Arial"/>
                <w:sz w:val="22"/>
                <w:szCs w:val="22"/>
              </w:rPr>
              <w:t>forgiven</w:t>
            </w:r>
            <w:r w:rsidR="00D31364">
              <w:rPr>
                <w:rFonts w:cs="Arial"/>
                <w:sz w:val="22"/>
                <w:szCs w:val="22"/>
              </w:rPr>
              <w:t>.</w:t>
            </w:r>
          </w:p>
          <w:p w14:paraId="6B92A215" w14:textId="63714DF3" w:rsidR="00B638F0" w:rsidRPr="008A3173" w:rsidRDefault="003D599B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Corinthians 15:17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6DE0A91A" w14:textId="3058B25C" w:rsidR="000A2619" w:rsidRDefault="00A04C35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 t</w:t>
            </w:r>
            <w:r w:rsidR="004063D7">
              <w:rPr>
                <w:rFonts w:cs="Arial"/>
                <w:sz w:val="22"/>
                <w:szCs w:val="22"/>
              </w:rPr>
              <w:t>hankful</w:t>
            </w:r>
            <w:r w:rsidR="00224D57">
              <w:rPr>
                <w:rFonts w:cs="Arial"/>
                <w:sz w:val="22"/>
                <w:szCs w:val="22"/>
              </w:rPr>
              <w:t xml:space="preserve"> of </w:t>
            </w:r>
            <w:r w:rsidR="004063D7">
              <w:rPr>
                <w:rFonts w:cs="Arial"/>
                <w:sz w:val="22"/>
                <w:szCs w:val="22"/>
              </w:rPr>
              <w:t xml:space="preserve">many </w:t>
            </w:r>
            <w:r w:rsidR="00225C63">
              <w:rPr>
                <w:rFonts w:cs="Arial"/>
                <w:sz w:val="22"/>
                <w:szCs w:val="22"/>
              </w:rPr>
              <w:t>witnesses</w:t>
            </w:r>
            <w:r w:rsidR="004063D7">
              <w:rPr>
                <w:rFonts w:cs="Arial"/>
                <w:sz w:val="22"/>
                <w:szCs w:val="22"/>
              </w:rPr>
              <w:t xml:space="preserve"> </w:t>
            </w:r>
            <w:r w:rsidR="00225C63">
              <w:rPr>
                <w:rFonts w:cs="Arial"/>
                <w:sz w:val="22"/>
                <w:szCs w:val="22"/>
              </w:rPr>
              <w:t>of</w:t>
            </w:r>
            <w:r w:rsidR="004063D7">
              <w:rPr>
                <w:rFonts w:cs="Arial"/>
                <w:sz w:val="22"/>
                <w:szCs w:val="22"/>
              </w:rPr>
              <w:t xml:space="preserve"> Christ’s </w:t>
            </w:r>
            <w:r w:rsidR="006E4606">
              <w:rPr>
                <w:rFonts w:cs="Arial"/>
                <w:sz w:val="22"/>
                <w:szCs w:val="22"/>
              </w:rPr>
              <w:t xml:space="preserve">death &amp; </w:t>
            </w:r>
            <w:r w:rsidR="00225C63">
              <w:rPr>
                <w:rFonts w:cs="Arial"/>
                <w:sz w:val="22"/>
                <w:szCs w:val="22"/>
              </w:rPr>
              <w:t>Resu</w:t>
            </w:r>
            <w:r w:rsidR="000A2619">
              <w:rPr>
                <w:rFonts w:cs="Arial"/>
                <w:sz w:val="22"/>
                <w:szCs w:val="22"/>
              </w:rPr>
              <w:t>rrection.</w:t>
            </w:r>
          </w:p>
          <w:p w14:paraId="79D3BD03" w14:textId="598F69F4" w:rsidR="005B54CE" w:rsidRPr="008A3173" w:rsidRDefault="003D599B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Corinthians</w:t>
            </w:r>
            <w:r w:rsidR="00871453">
              <w:rPr>
                <w:rFonts w:cs="Arial"/>
                <w:sz w:val="22"/>
                <w:szCs w:val="22"/>
              </w:rPr>
              <w:t xml:space="preserve"> 15:5</w:t>
            </w:r>
          </w:p>
        </w:tc>
      </w:tr>
      <w:tr w:rsidR="00337F59" w:rsidRPr="00984B44" w14:paraId="2C64FE6C" w14:textId="77777777" w:rsidTr="0011264D">
        <w:tc>
          <w:tcPr>
            <w:tcW w:w="2151" w:type="dxa"/>
            <w:tcBorders>
              <w:top w:val="single" w:sz="6" w:space="0" w:color="BFBFBF"/>
              <w:bottom w:val="nil"/>
            </w:tcBorders>
          </w:tcPr>
          <w:p w14:paraId="67CA3DF7" w14:textId="77B5B4BD" w:rsidR="00337F59" w:rsidRPr="008A3173" w:rsidRDefault="00A659D6" w:rsidP="00D8076E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</w:t>
            </w:r>
            <w:r w:rsidR="00B458CD">
              <w:rPr>
                <w:rFonts w:cs="Arial"/>
                <w:szCs w:val="22"/>
              </w:rPr>
              <w:t>2</w:t>
            </w:r>
          </w:p>
        </w:tc>
        <w:tc>
          <w:tcPr>
            <w:tcW w:w="1958" w:type="dxa"/>
            <w:tcBorders>
              <w:top w:val="single" w:sz="6" w:space="0" w:color="BFBFBF"/>
              <w:bottom w:val="nil"/>
            </w:tcBorders>
          </w:tcPr>
          <w:p w14:paraId="54B80A64" w14:textId="1E9F44B9" w:rsidR="00337F59" w:rsidRPr="008A3173" w:rsidRDefault="00A659D6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13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33737A1E" w14:textId="57B98D3E" w:rsidR="00337F59" w:rsidRPr="008A3173" w:rsidRDefault="00A659D6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14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702097EE" w14:textId="4CA8460F" w:rsidR="00337F59" w:rsidRPr="008A3173" w:rsidRDefault="00A659D6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15</w:t>
            </w:r>
          </w:p>
        </w:tc>
        <w:tc>
          <w:tcPr>
            <w:tcW w:w="2033" w:type="dxa"/>
            <w:tcBorders>
              <w:top w:val="single" w:sz="6" w:space="0" w:color="BFBFBF"/>
              <w:bottom w:val="nil"/>
            </w:tcBorders>
          </w:tcPr>
          <w:p w14:paraId="2D7166CB" w14:textId="55055D4F" w:rsidR="00337F59" w:rsidRPr="008A3173" w:rsidRDefault="00A659D6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16</w:t>
            </w:r>
          </w:p>
        </w:tc>
        <w:tc>
          <w:tcPr>
            <w:tcW w:w="2077" w:type="dxa"/>
            <w:tcBorders>
              <w:top w:val="single" w:sz="6" w:space="0" w:color="BFBFBF"/>
              <w:bottom w:val="nil"/>
            </w:tcBorders>
          </w:tcPr>
          <w:p w14:paraId="728151C9" w14:textId="3A0F52AA" w:rsidR="00337F59" w:rsidRPr="008A3173" w:rsidRDefault="00A659D6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17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662B7644" w14:textId="39D120D4" w:rsidR="00337F59" w:rsidRPr="008A3173" w:rsidRDefault="00A659D6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18</w:t>
            </w:r>
          </w:p>
        </w:tc>
      </w:tr>
      <w:tr w:rsidR="00337F59" w:rsidRPr="00984B44" w14:paraId="74B260BC" w14:textId="77777777" w:rsidTr="0011264D">
        <w:trPr>
          <w:trHeight w:hRule="exact" w:val="1170"/>
        </w:trPr>
        <w:tc>
          <w:tcPr>
            <w:tcW w:w="2151" w:type="dxa"/>
            <w:tcBorders>
              <w:top w:val="nil"/>
              <w:bottom w:val="single" w:sz="6" w:space="0" w:color="BFBFBF"/>
            </w:tcBorders>
          </w:tcPr>
          <w:p w14:paraId="6BB61DC3" w14:textId="5D371FA5" w:rsidR="002D2491" w:rsidRDefault="00BE65A1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</w:t>
            </w:r>
            <w:r w:rsidR="002D2491">
              <w:rPr>
                <w:rFonts w:cs="Arial"/>
                <w:sz w:val="22"/>
                <w:szCs w:val="22"/>
              </w:rPr>
              <w:t>for boldness</w:t>
            </w:r>
            <w:r w:rsidR="00BD5060">
              <w:rPr>
                <w:rFonts w:cs="Arial"/>
                <w:sz w:val="22"/>
                <w:szCs w:val="22"/>
              </w:rPr>
              <w:t xml:space="preserve"> </w:t>
            </w:r>
            <w:r w:rsidR="002D2491">
              <w:rPr>
                <w:rFonts w:cs="Arial"/>
                <w:sz w:val="22"/>
                <w:szCs w:val="22"/>
              </w:rPr>
              <w:t xml:space="preserve">to </w:t>
            </w:r>
            <w:r w:rsidR="00C5321B">
              <w:rPr>
                <w:rFonts w:cs="Arial"/>
                <w:sz w:val="22"/>
                <w:szCs w:val="22"/>
              </w:rPr>
              <w:t>preach</w:t>
            </w:r>
            <w:r w:rsidR="00E07A9D">
              <w:rPr>
                <w:rFonts w:cs="Arial"/>
                <w:sz w:val="22"/>
                <w:szCs w:val="22"/>
              </w:rPr>
              <w:t xml:space="preserve"> </w:t>
            </w:r>
            <w:r w:rsidR="00326DA6">
              <w:rPr>
                <w:rFonts w:cs="Arial"/>
                <w:sz w:val="22"/>
                <w:szCs w:val="22"/>
              </w:rPr>
              <w:t xml:space="preserve">Jesus </w:t>
            </w:r>
            <w:r w:rsidR="00E07A9D">
              <w:rPr>
                <w:rFonts w:cs="Arial"/>
                <w:sz w:val="22"/>
                <w:szCs w:val="22"/>
              </w:rPr>
              <w:t>like Peter</w:t>
            </w:r>
            <w:r w:rsidR="00CF097C">
              <w:rPr>
                <w:rFonts w:cs="Arial"/>
                <w:sz w:val="22"/>
                <w:szCs w:val="22"/>
              </w:rPr>
              <w:t xml:space="preserve">. </w:t>
            </w:r>
          </w:p>
          <w:p w14:paraId="2FC38916" w14:textId="797DD736" w:rsidR="00A60FDC" w:rsidRPr="008A3173" w:rsidRDefault="00871453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Acts 3:15</w:t>
            </w:r>
          </w:p>
        </w:tc>
        <w:tc>
          <w:tcPr>
            <w:tcW w:w="1958" w:type="dxa"/>
            <w:tcBorders>
              <w:top w:val="nil"/>
              <w:bottom w:val="single" w:sz="6" w:space="0" w:color="BFBFBF"/>
            </w:tcBorders>
          </w:tcPr>
          <w:p w14:paraId="69EF9A41" w14:textId="3A9F5D3C" w:rsidR="00AD6359" w:rsidRDefault="00A443E8" w:rsidP="005F4324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</w:t>
            </w:r>
            <w:r w:rsidR="001976A9">
              <w:rPr>
                <w:rFonts w:cs="Arial"/>
                <w:sz w:val="22"/>
                <w:szCs w:val="22"/>
              </w:rPr>
              <w:t>,</w:t>
            </w:r>
            <w:r>
              <w:rPr>
                <w:rFonts w:cs="Arial"/>
                <w:sz w:val="22"/>
                <w:szCs w:val="22"/>
              </w:rPr>
              <w:t xml:space="preserve"> remembe</w:t>
            </w:r>
            <w:r w:rsidR="00D93922">
              <w:rPr>
                <w:rFonts w:cs="Arial"/>
                <w:sz w:val="22"/>
                <w:szCs w:val="22"/>
              </w:rPr>
              <w:t xml:space="preserve">r, </w:t>
            </w:r>
            <w:r w:rsidR="001976A9">
              <w:rPr>
                <w:rFonts w:cs="Arial"/>
                <w:sz w:val="22"/>
                <w:szCs w:val="22"/>
              </w:rPr>
              <w:t>God raised Jesus</w:t>
            </w:r>
            <w:r w:rsidR="001E413D">
              <w:rPr>
                <w:rFonts w:cs="Arial"/>
                <w:sz w:val="22"/>
                <w:szCs w:val="22"/>
              </w:rPr>
              <w:t xml:space="preserve"> from the dead.</w:t>
            </w:r>
          </w:p>
          <w:p w14:paraId="669BBCEC" w14:textId="233957F2" w:rsidR="00BB6A41" w:rsidRPr="008A3173" w:rsidRDefault="00871453" w:rsidP="005F4324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Acts</w:t>
            </w:r>
            <w:r w:rsidR="001A7BC7"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>2:24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3E9CC35B" w14:textId="4C8AED07" w:rsidR="001E413D" w:rsidRDefault="00E027D8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thankfully </w:t>
            </w:r>
            <w:r w:rsidR="00CD3547">
              <w:rPr>
                <w:rFonts w:cs="Arial"/>
                <w:sz w:val="22"/>
                <w:szCs w:val="22"/>
              </w:rPr>
              <w:t xml:space="preserve">that </w:t>
            </w:r>
            <w:r>
              <w:rPr>
                <w:rFonts w:cs="Arial"/>
                <w:sz w:val="22"/>
                <w:szCs w:val="22"/>
              </w:rPr>
              <w:t>God</w:t>
            </w:r>
            <w:r w:rsidR="00587D3D">
              <w:rPr>
                <w:rFonts w:cs="Arial"/>
                <w:sz w:val="22"/>
                <w:szCs w:val="22"/>
              </w:rPr>
              <w:t xml:space="preserve"> </w:t>
            </w:r>
            <w:r w:rsidR="00CD3547">
              <w:rPr>
                <w:rFonts w:cs="Arial"/>
                <w:sz w:val="22"/>
                <w:szCs w:val="22"/>
              </w:rPr>
              <w:t xml:space="preserve">patiently </w:t>
            </w:r>
            <w:r w:rsidR="00587D3D">
              <w:rPr>
                <w:rFonts w:cs="Arial"/>
                <w:sz w:val="22"/>
                <w:szCs w:val="22"/>
              </w:rPr>
              <w:t>keeps his promise.</w:t>
            </w:r>
          </w:p>
          <w:p w14:paraId="7683BACA" w14:textId="0EC88B82" w:rsidR="00956A6C" w:rsidRPr="008A3173" w:rsidRDefault="00871453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Peter 3:9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7905748A" w14:textId="1335BB20" w:rsidR="00A3206A" w:rsidRDefault="000839B4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Jesus saved us by his </w:t>
            </w:r>
            <w:r w:rsidR="00FF04A0">
              <w:rPr>
                <w:rFonts w:cs="Arial"/>
                <w:sz w:val="22"/>
                <w:szCs w:val="22"/>
              </w:rPr>
              <w:t xml:space="preserve">death and </w:t>
            </w:r>
            <w:r w:rsidR="00222577">
              <w:rPr>
                <w:rFonts w:cs="Arial"/>
                <w:sz w:val="22"/>
                <w:szCs w:val="22"/>
              </w:rPr>
              <w:t>resurrection</w:t>
            </w:r>
            <w:r w:rsidR="00A3206A">
              <w:rPr>
                <w:rFonts w:cs="Arial"/>
                <w:sz w:val="22"/>
                <w:szCs w:val="22"/>
              </w:rPr>
              <w:t xml:space="preserve">. </w:t>
            </w:r>
          </w:p>
          <w:p w14:paraId="68952E63" w14:textId="67D1DC83" w:rsidR="00835823" w:rsidRPr="008A3173" w:rsidRDefault="00DD2419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Peter 3:18</w:t>
            </w:r>
          </w:p>
        </w:tc>
        <w:tc>
          <w:tcPr>
            <w:tcW w:w="2033" w:type="dxa"/>
            <w:tcBorders>
              <w:top w:val="nil"/>
              <w:bottom w:val="single" w:sz="6" w:space="0" w:color="BFBFBF"/>
            </w:tcBorders>
          </w:tcPr>
          <w:p w14:paraId="2AA11C3E" w14:textId="5920A65B" w:rsidR="00AE0FF9" w:rsidRDefault="00AE0FF9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to keep our faith &amp; hope in God </w:t>
            </w:r>
            <w:r w:rsidR="007A6510">
              <w:rPr>
                <w:rFonts w:cs="Arial"/>
                <w:sz w:val="22"/>
                <w:szCs w:val="22"/>
              </w:rPr>
              <w:t>thru</w:t>
            </w:r>
            <w:r>
              <w:rPr>
                <w:rFonts w:cs="Arial"/>
                <w:sz w:val="22"/>
                <w:szCs w:val="22"/>
              </w:rPr>
              <w:t xml:space="preserve"> Jesus.</w:t>
            </w:r>
          </w:p>
          <w:p w14:paraId="23D24FEC" w14:textId="3D135B44" w:rsidR="00A533CF" w:rsidRPr="008A3173" w:rsidRDefault="00DD2419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Peter 1:21</w:t>
            </w:r>
          </w:p>
        </w:tc>
        <w:tc>
          <w:tcPr>
            <w:tcW w:w="2077" w:type="dxa"/>
            <w:tcBorders>
              <w:top w:val="nil"/>
              <w:bottom w:val="single" w:sz="6" w:space="0" w:color="BFBFBF"/>
            </w:tcBorders>
          </w:tcPr>
          <w:p w14:paraId="1FA75603" w14:textId="666D6D7B" w:rsidR="00C07128" w:rsidRDefault="0053262D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 knowing we</w:t>
            </w:r>
            <w:r w:rsidR="00F92439">
              <w:rPr>
                <w:rFonts w:cs="Arial"/>
                <w:sz w:val="22"/>
                <w:szCs w:val="22"/>
              </w:rPr>
              <w:t>,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="00F92439">
              <w:rPr>
                <w:rFonts w:cs="Arial"/>
                <w:sz w:val="22"/>
                <w:szCs w:val="22"/>
              </w:rPr>
              <w:t xml:space="preserve">one day, </w:t>
            </w:r>
            <w:r>
              <w:rPr>
                <w:rFonts w:cs="Arial"/>
                <w:sz w:val="22"/>
                <w:szCs w:val="22"/>
              </w:rPr>
              <w:t>shall rise like Christ.</w:t>
            </w:r>
          </w:p>
          <w:p w14:paraId="75B1C432" w14:textId="5FC83BB4" w:rsidR="00EE56DA" w:rsidRPr="008A3173" w:rsidRDefault="00DD2419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Thes</w:t>
            </w:r>
            <w:r w:rsidR="000C3338">
              <w:rPr>
                <w:rFonts w:cs="Arial"/>
                <w:sz w:val="22"/>
                <w:szCs w:val="22"/>
              </w:rPr>
              <w:t>s.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="00E53C96">
              <w:rPr>
                <w:rFonts w:cs="Arial"/>
                <w:sz w:val="22"/>
                <w:szCs w:val="22"/>
              </w:rPr>
              <w:t>4:16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4EDC4E3D" w14:textId="6F7BF193" w:rsidR="001F2CF3" w:rsidRPr="008A3173" w:rsidRDefault="008963C8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</w:t>
            </w:r>
            <w:r w:rsidR="00D5787E">
              <w:rPr>
                <w:rFonts w:cs="Arial"/>
                <w:sz w:val="22"/>
                <w:szCs w:val="22"/>
              </w:rPr>
              <w:t>thankfully</w:t>
            </w:r>
            <w:r>
              <w:rPr>
                <w:rFonts w:cs="Arial"/>
                <w:sz w:val="22"/>
                <w:szCs w:val="22"/>
              </w:rPr>
              <w:t xml:space="preserve"> we too will have a </w:t>
            </w:r>
            <w:r w:rsidR="00676530">
              <w:rPr>
                <w:rFonts w:cs="Arial"/>
                <w:sz w:val="22"/>
                <w:szCs w:val="22"/>
              </w:rPr>
              <w:t>glorious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="00676530">
              <w:rPr>
                <w:rFonts w:cs="Arial"/>
                <w:sz w:val="22"/>
                <w:szCs w:val="22"/>
              </w:rPr>
              <w:t>body</w:t>
            </w:r>
            <w:r w:rsidR="00D5787E">
              <w:rPr>
                <w:rFonts w:cs="Arial"/>
                <w:sz w:val="22"/>
                <w:szCs w:val="22"/>
              </w:rPr>
              <w:t xml:space="preserve">. </w:t>
            </w:r>
            <w:r w:rsidR="00E53C96">
              <w:rPr>
                <w:rFonts w:cs="Arial"/>
                <w:sz w:val="22"/>
                <w:szCs w:val="22"/>
              </w:rPr>
              <w:t>Philippians 3:21</w:t>
            </w:r>
          </w:p>
        </w:tc>
      </w:tr>
      <w:tr w:rsidR="00337F59" w:rsidRPr="00984B44" w14:paraId="732874F5" w14:textId="77777777" w:rsidTr="0011264D">
        <w:tc>
          <w:tcPr>
            <w:tcW w:w="2151" w:type="dxa"/>
            <w:tcBorders>
              <w:top w:val="single" w:sz="6" w:space="0" w:color="BFBFBF"/>
              <w:bottom w:val="nil"/>
            </w:tcBorders>
          </w:tcPr>
          <w:p w14:paraId="7A35FFAF" w14:textId="7414A01C" w:rsidR="00337F59" w:rsidRPr="00C76786" w:rsidRDefault="001B630B" w:rsidP="00337F59">
            <w:pPr>
              <w:pStyle w:val="Dates"/>
              <w:rPr>
                <w:rFonts w:cs="Arial"/>
                <w:color w:val="auto"/>
                <w:szCs w:val="22"/>
              </w:rPr>
            </w:pPr>
            <w:r>
              <w:rPr>
                <w:rFonts w:cs="Arial"/>
                <w:color w:val="auto"/>
                <w:szCs w:val="22"/>
              </w:rPr>
              <w:t>19</w:t>
            </w:r>
          </w:p>
        </w:tc>
        <w:tc>
          <w:tcPr>
            <w:tcW w:w="1958" w:type="dxa"/>
            <w:tcBorders>
              <w:top w:val="single" w:sz="6" w:space="0" w:color="BFBFBF"/>
              <w:bottom w:val="nil"/>
            </w:tcBorders>
          </w:tcPr>
          <w:p w14:paraId="049ED24A" w14:textId="3C237E1B" w:rsidR="00337F59" w:rsidRPr="008A3173" w:rsidRDefault="001B630B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20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5BF62225" w14:textId="5EAC822D" w:rsidR="00337F59" w:rsidRPr="008A3173" w:rsidRDefault="001B630B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21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0C88C74D" w14:textId="0AC39AE1" w:rsidR="00337F59" w:rsidRPr="008A3173" w:rsidRDefault="001B630B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22</w:t>
            </w:r>
          </w:p>
        </w:tc>
        <w:tc>
          <w:tcPr>
            <w:tcW w:w="2033" w:type="dxa"/>
            <w:tcBorders>
              <w:top w:val="single" w:sz="6" w:space="0" w:color="BFBFBF"/>
              <w:bottom w:val="nil"/>
            </w:tcBorders>
          </w:tcPr>
          <w:p w14:paraId="765290FD" w14:textId="20310321" w:rsidR="00337F59" w:rsidRPr="008A3173" w:rsidRDefault="001B630B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23</w:t>
            </w:r>
          </w:p>
        </w:tc>
        <w:tc>
          <w:tcPr>
            <w:tcW w:w="2077" w:type="dxa"/>
            <w:tcBorders>
              <w:top w:val="single" w:sz="6" w:space="0" w:color="BFBFBF"/>
              <w:bottom w:val="nil"/>
            </w:tcBorders>
          </w:tcPr>
          <w:p w14:paraId="589126B4" w14:textId="45AEA540" w:rsidR="00337F59" w:rsidRPr="008A3173" w:rsidRDefault="001B630B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24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5386BDB4" w14:textId="08527981" w:rsidR="00337F59" w:rsidRPr="008A3173" w:rsidRDefault="001B630B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25</w:t>
            </w:r>
          </w:p>
        </w:tc>
      </w:tr>
      <w:tr w:rsidR="00337F59" w:rsidRPr="00984B44" w14:paraId="2D2FD14A" w14:textId="77777777" w:rsidTr="0011264D">
        <w:trPr>
          <w:trHeight w:hRule="exact" w:val="1269"/>
        </w:trPr>
        <w:tc>
          <w:tcPr>
            <w:tcW w:w="2151" w:type="dxa"/>
            <w:tcBorders>
              <w:top w:val="nil"/>
              <w:bottom w:val="single" w:sz="6" w:space="0" w:color="BFBFBF"/>
            </w:tcBorders>
          </w:tcPr>
          <w:p w14:paraId="2D2C048D" w14:textId="7FBB88AA" w:rsidR="00FE4465" w:rsidRDefault="00952413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</w:t>
            </w:r>
            <w:r w:rsidR="004A7263">
              <w:rPr>
                <w:rFonts w:cs="Arial"/>
                <w:sz w:val="22"/>
                <w:szCs w:val="22"/>
              </w:rPr>
              <w:t>thankfully for</w:t>
            </w:r>
            <w:r w:rsidR="00A018C1">
              <w:rPr>
                <w:rFonts w:cs="Arial"/>
                <w:sz w:val="22"/>
                <w:szCs w:val="22"/>
              </w:rPr>
              <w:t xml:space="preserve"> apostle</w:t>
            </w:r>
            <w:r w:rsidR="005E2EA1">
              <w:rPr>
                <w:rFonts w:cs="Arial"/>
                <w:sz w:val="22"/>
                <w:szCs w:val="22"/>
              </w:rPr>
              <w:t>s</w:t>
            </w:r>
            <w:r w:rsidR="002E51DB">
              <w:rPr>
                <w:rFonts w:cs="Arial"/>
                <w:sz w:val="22"/>
                <w:szCs w:val="22"/>
              </w:rPr>
              <w:t>--</w:t>
            </w:r>
            <w:r w:rsidR="00A018C1">
              <w:rPr>
                <w:rFonts w:cs="Arial"/>
                <w:sz w:val="22"/>
                <w:szCs w:val="22"/>
              </w:rPr>
              <w:t xml:space="preserve">sent by a risen </w:t>
            </w:r>
            <w:r w:rsidR="002E51DB">
              <w:rPr>
                <w:rFonts w:cs="Arial"/>
                <w:sz w:val="22"/>
                <w:szCs w:val="22"/>
              </w:rPr>
              <w:t>Savior</w:t>
            </w:r>
            <w:r w:rsidR="00A018C1">
              <w:rPr>
                <w:rFonts w:cs="Arial"/>
                <w:sz w:val="22"/>
                <w:szCs w:val="22"/>
              </w:rPr>
              <w:t>.</w:t>
            </w:r>
          </w:p>
          <w:p w14:paraId="1FBF3D08" w14:textId="086887BD" w:rsidR="00BF0BB3" w:rsidRPr="008A3173" w:rsidRDefault="00C10F52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Galatians 1:1</w:t>
            </w:r>
          </w:p>
        </w:tc>
        <w:tc>
          <w:tcPr>
            <w:tcW w:w="1958" w:type="dxa"/>
            <w:tcBorders>
              <w:top w:val="nil"/>
              <w:bottom w:val="single" w:sz="6" w:space="0" w:color="BFBFBF"/>
            </w:tcBorders>
          </w:tcPr>
          <w:p w14:paraId="6234FE38" w14:textId="7F562DF2" w:rsidR="002E51DB" w:rsidRDefault="00795681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</w:t>
            </w:r>
            <w:r w:rsidR="00DD2B9D">
              <w:rPr>
                <w:rFonts w:cs="Arial"/>
                <w:sz w:val="22"/>
                <w:szCs w:val="22"/>
              </w:rPr>
              <w:t>our faith &amp; preaching</w:t>
            </w:r>
            <w:r w:rsidR="006C5493">
              <w:rPr>
                <w:rFonts w:cs="Arial"/>
                <w:sz w:val="22"/>
                <w:szCs w:val="22"/>
              </w:rPr>
              <w:t xml:space="preserve"> </w:t>
            </w:r>
            <w:r w:rsidR="003027A8">
              <w:rPr>
                <w:rFonts w:cs="Arial"/>
                <w:sz w:val="22"/>
                <w:szCs w:val="22"/>
              </w:rPr>
              <w:t xml:space="preserve">is </w:t>
            </w:r>
            <w:r w:rsidR="00713460">
              <w:rPr>
                <w:rFonts w:cs="Arial"/>
                <w:sz w:val="22"/>
                <w:szCs w:val="22"/>
              </w:rPr>
              <w:t xml:space="preserve">not </w:t>
            </w:r>
            <w:r w:rsidR="00B03B7B">
              <w:rPr>
                <w:rFonts w:cs="Arial"/>
                <w:sz w:val="22"/>
                <w:szCs w:val="22"/>
              </w:rPr>
              <w:t>useless</w:t>
            </w:r>
            <w:r w:rsidR="00713460">
              <w:rPr>
                <w:rFonts w:cs="Arial"/>
                <w:sz w:val="22"/>
                <w:szCs w:val="22"/>
              </w:rPr>
              <w:t>.</w:t>
            </w:r>
          </w:p>
          <w:p w14:paraId="392F27FB" w14:textId="5876D778" w:rsidR="005119EE" w:rsidRPr="008A3173" w:rsidRDefault="004A1FE4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Corin</w:t>
            </w:r>
            <w:r w:rsidR="00A11A63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 xml:space="preserve"> 15:14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7795895E" w14:textId="5C0B0681" w:rsidR="00A43D32" w:rsidRDefault="006F0B84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</w:t>
            </w:r>
            <w:r w:rsidR="001019B5">
              <w:rPr>
                <w:rFonts w:cs="Arial"/>
                <w:sz w:val="22"/>
                <w:szCs w:val="22"/>
              </w:rPr>
              <w:t xml:space="preserve"> and</w:t>
            </w:r>
            <w:r>
              <w:rPr>
                <w:rFonts w:cs="Arial"/>
                <w:sz w:val="22"/>
                <w:szCs w:val="22"/>
              </w:rPr>
              <w:t xml:space="preserve"> preach</w:t>
            </w:r>
            <w:r w:rsidR="00A61C24">
              <w:rPr>
                <w:rFonts w:cs="Arial"/>
                <w:sz w:val="22"/>
                <w:szCs w:val="22"/>
              </w:rPr>
              <w:t xml:space="preserve"> Christ</w:t>
            </w:r>
            <w:r w:rsidR="001019B5">
              <w:rPr>
                <w:rFonts w:cs="Arial"/>
                <w:sz w:val="22"/>
                <w:szCs w:val="22"/>
              </w:rPr>
              <w:t>’s</w:t>
            </w:r>
            <w:r w:rsidR="00A61C24">
              <w:rPr>
                <w:rFonts w:cs="Arial"/>
                <w:sz w:val="22"/>
                <w:szCs w:val="22"/>
              </w:rPr>
              <w:t xml:space="preserve"> death &amp; resurrection.</w:t>
            </w:r>
          </w:p>
          <w:p w14:paraId="7F2A1928" w14:textId="282D940D" w:rsidR="00DD4B4B" w:rsidRPr="008A3173" w:rsidRDefault="004A1FE4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Corin</w:t>
            </w:r>
            <w:r w:rsidR="00A11A63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>15:3-4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576B17DA" w14:textId="1C1ED9D8" w:rsidR="009F351A" w:rsidRPr="008A3173" w:rsidRDefault="001B20C1" w:rsidP="00FD578E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</w:t>
            </w:r>
            <w:r w:rsidR="002A6933">
              <w:rPr>
                <w:rFonts w:cs="Arial"/>
                <w:sz w:val="22"/>
                <w:szCs w:val="22"/>
              </w:rPr>
              <w:t xml:space="preserve"> and teach Christ </w:t>
            </w:r>
            <w:r w:rsidR="00292180">
              <w:rPr>
                <w:rFonts w:cs="Arial"/>
                <w:sz w:val="22"/>
                <w:szCs w:val="22"/>
              </w:rPr>
              <w:t xml:space="preserve">arose and intercedes for us. </w:t>
            </w:r>
            <w:r w:rsidR="00206059">
              <w:rPr>
                <w:rFonts w:cs="Arial"/>
                <w:sz w:val="22"/>
                <w:szCs w:val="22"/>
              </w:rPr>
              <w:t>Romans 8:34</w:t>
            </w:r>
          </w:p>
        </w:tc>
        <w:tc>
          <w:tcPr>
            <w:tcW w:w="2033" w:type="dxa"/>
            <w:tcBorders>
              <w:top w:val="nil"/>
              <w:bottom w:val="single" w:sz="6" w:space="0" w:color="BFBFBF"/>
            </w:tcBorders>
          </w:tcPr>
          <w:p w14:paraId="4802A9F1" w14:textId="587F27C7" w:rsidR="001100E7" w:rsidRDefault="00463898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thankfully </w:t>
            </w:r>
            <w:r w:rsidR="005303B1">
              <w:rPr>
                <w:rFonts w:cs="Arial"/>
                <w:sz w:val="22"/>
                <w:szCs w:val="22"/>
              </w:rPr>
              <w:t xml:space="preserve">we are </w:t>
            </w:r>
            <w:r w:rsidR="0006370D">
              <w:rPr>
                <w:rFonts w:cs="Arial"/>
                <w:sz w:val="22"/>
                <w:szCs w:val="22"/>
              </w:rPr>
              <w:t xml:space="preserve">chosen </w:t>
            </w:r>
            <w:r w:rsidR="00E36060">
              <w:rPr>
                <w:rFonts w:cs="Arial"/>
                <w:sz w:val="22"/>
                <w:szCs w:val="22"/>
              </w:rPr>
              <w:t>and</w:t>
            </w:r>
            <w:r w:rsidR="0006370D">
              <w:rPr>
                <w:rFonts w:cs="Arial"/>
                <w:sz w:val="22"/>
                <w:szCs w:val="22"/>
              </w:rPr>
              <w:t xml:space="preserve"> </w:t>
            </w:r>
            <w:r w:rsidR="005303B1">
              <w:rPr>
                <w:rFonts w:cs="Arial"/>
                <w:sz w:val="22"/>
                <w:szCs w:val="22"/>
              </w:rPr>
              <w:t xml:space="preserve">justified </w:t>
            </w:r>
            <w:r w:rsidR="001100E7">
              <w:rPr>
                <w:rFonts w:cs="Arial"/>
                <w:sz w:val="22"/>
                <w:szCs w:val="22"/>
              </w:rPr>
              <w:t>by God.</w:t>
            </w:r>
          </w:p>
          <w:p w14:paraId="199EDCD9" w14:textId="4D22B83C" w:rsidR="00C31D0A" w:rsidRPr="008A3173" w:rsidRDefault="00206059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Romans 8:33</w:t>
            </w:r>
          </w:p>
        </w:tc>
        <w:tc>
          <w:tcPr>
            <w:tcW w:w="2077" w:type="dxa"/>
            <w:tcBorders>
              <w:top w:val="nil"/>
              <w:bottom w:val="single" w:sz="6" w:space="0" w:color="BFBFBF"/>
            </w:tcBorders>
          </w:tcPr>
          <w:p w14:paraId="43258BC0" w14:textId="6F7FDECF" w:rsidR="00E36060" w:rsidRDefault="0058150F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 we</w:t>
            </w:r>
            <w:r w:rsidR="0075602E">
              <w:rPr>
                <w:rFonts w:cs="Arial"/>
                <w:sz w:val="22"/>
                <w:szCs w:val="22"/>
              </w:rPr>
              <w:t xml:space="preserve"> live</w:t>
            </w:r>
            <w:r w:rsidR="00563022">
              <w:rPr>
                <w:rFonts w:cs="Arial"/>
                <w:sz w:val="22"/>
                <w:szCs w:val="22"/>
              </w:rPr>
              <w:t xml:space="preserve"> holy</w:t>
            </w:r>
            <w:r w:rsidR="00086BBB">
              <w:rPr>
                <w:rFonts w:cs="Arial"/>
                <w:sz w:val="22"/>
                <w:szCs w:val="22"/>
              </w:rPr>
              <w:t>,</w:t>
            </w:r>
            <w:r w:rsidR="0075602E">
              <w:rPr>
                <w:rFonts w:cs="Arial"/>
                <w:sz w:val="22"/>
                <w:szCs w:val="22"/>
              </w:rPr>
              <w:t xml:space="preserve"> </w:t>
            </w:r>
            <w:r w:rsidR="00F239AF">
              <w:rPr>
                <w:rFonts w:cs="Arial"/>
                <w:sz w:val="22"/>
                <w:szCs w:val="22"/>
              </w:rPr>
              <w:t>assist</w:t>
            </w:r>
            <w:r w:rsidR="00925BDD">
              <w:rPr>
                <w:rFonts w:cs="Arial"/>
                <w:sz w:val="22"/>
                <w:szCs w:val="22"/>
              </w:rPr>
              <w:t>ed</w:t>
            </w:r>
            <w:r w:rsidR="00F239AF">
              <w:rPr>
                <w:rFonts w:cs="Arial"/>
                <w:sz w:val="22"/>
                <w:szCs w:val="22"/>
              </w:rPr>
              <w:t xml:space="preserve"> by the </w:t>
            </w:r>
            <w:r w:rsidR="005A2EB0">
              <w:rPr>
                <w:rFonts w:cs="Arial"/>
                <w:sz w:val="22"/>
                <w:szCs w:val="22"/>
              </w:rPr>
              <w:t xml:space="preserve">Holy </w:t>
            </w:r>
            <w:r w:rsidR="00F239AF">
              <w:rPr>
                <w:rFonts w:cs="Arial"/>
                <w:sz w:val="22"/>
                <w:szCs w:val="22"/>
              </w:rPr>
              <w:t>Spirit.</w:t>
            </w:r>
          </w:p>
          <w:p w14:paraId="26288858" w14:textId="2125D33D" w:rsidR="00711168" w:rsidRPr="008A3173" w:rsidRDefault="00206059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Romans 8:13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15DE8EDB" w14:textId="10FC5211" w:rsidR="00563022" w:rsidRDefault="00463597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for boldness to witness </w:t>
            </w:r>
            <w:r w:rsidR="00326DA6">
              <w:rPr>
                <w:rFonts w:cs="Arial"/>
                <w:sz w:val="22"/>
                <w:szCs w:val="22"/>
              </w:rPr>
              <w:t xml:space="preserve">Jesus </w:t>
            </w:r>
            <w:r>
              <w:rPr>
                <w:rFonts w:cs="Arial"/>
                <w:sz w:val="22"/>
                <w:szCs w:val="22"/>
              </w:rPr>
              <w:t>like Peter.</w:t>
            </w:r>
          </w:p>
          <w:p w14:paraId="63F4460A" w14:textId="1793A2F0" w:rsidR="00E02FCD" w:rsidRPr="008A3173" w:rsidRDefault="00206059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Acts 5:</w:t>
            </w:r>
            <w:r w:rsidR="009270D7">
              <w:rPr>
                <w:rFonts w:cs="Arial"/>
                <w:sz w:val="22"/>
                <w:szCs w:val="22"/>
              </w:rPr>
              <w:t>30-31</w:t>
            </w:r>
          </w:p>
        </w:tc>
      </w:tr>
      <w:tr w:rsidR="00337F59" w:rsidRPr="00984B44" w14:paraId="20FFE71D" w14:textId="77777777" w:rsidTr="0011264D">
        <w:tc>
          <w:tcPr>
            <w:tcW w:w="2151" w:type="dxa"/>
            <w:tcBorders>
              <w:top w:val="single" w:sz="6" w:space="0" w:color="BFBFBF"/>
              <w:bottom w:val="nil"/>
            </w:tcBorders>
          </w:tcPr>
          <w:p w14:paraId="1E7CCDB1" w14:textId="7A327EBC" w:rsidR="00337F59" w:rsidRPr="008A3173" w:rsidRDefault="001B630B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</w:t>
            </w:r>
            <w:r w:rsidR="00FB50C9">
              <w:rPr>
                <w:rFonts w:cs="Arial"/>
                <w:szCs w:val="22"/>
              </w:rPr>
              <w:t>6</w:t>
            </w:r>
          </w:p>
        </w:tc>
        <w:tc>
          <w:tcPr>
            <w:tcW w:w="1958" w:type="dxa"/>
            <w:tcBorders>
              <w:top w:val="single" w:sz="6" w:space="0" w:color="BFBFBF"/>
              <w:bottom w:val="nil"/>
            </w:tcBorders>
          </w:tcPr>
          <w:p w14:paraId="34EBAF8E" w14:textId="4D5C8BDF" w:rsidR="00337F59" w:rsidRPr="008A3173" w:rsidRDefault="00FB50C9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27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50BAB386" w14:textId="1EF1CD25" w:rsidR="00337F59" w:rsidRPr="008A3173" w:rsidRDefault="00FB50C9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28</w:t>
            </w: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25860CD3" w14:textId="6B8D6924" w:rsidR="00337F59" w:rsidRPr="008A3173" w:rsidRDefault="00FB50C9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29</w:t>
            </w:r>
          </w:p>
        </w:tc>
        <w:tc>
          <w:tcPr>
            <w:tcW w:w="2033" w:type="dxa"/>
            <w:tcBorders>
              <w:top w:val="single" w:sz="6" w:space="0" w:color="BFBFBF"/>
              <w:bottom w:val="nil"/>
            </w:tcBorders>
          </w:tcPr>
          <w:p w14:paraId="22A6B8C5" w14:textId="59459570" w:rsidR="00337F59" w:rsidRPr="008A3173" w:rsidRDefault="00FB50C9" w:rsidP="00337F59">
            <w:pPr>
              <w:pStyle w:val="Dates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30</w:t>
            </w:r>
          </w:p>
        </w:tc>
        <w:tc>
          <w:tcPr>
            <w:tcW w:w="2077" w:type="dxa"/>
            <w:tcBorders>
              <w:top w:val="single" w:sz="6" w:space="0" w:color="BFBFBF"/>
              <w:bottom w:val="nil"/>
            </w:tcBorders>
          </w:tcPr>
          <w:p w14:paraId="710B274B" w14:textId="4A8E1210" w:rsidR="00337F59" w:rsidRPr="008A3173" w:rsidRDefault="00337F59" w:rsidP="00337F59">
            <w:pPr>
              <w:pStyle w:val="Dates"/>
              <w:rPr>
                <w:rFonts w:cs="Arial"/>
                <w:szCs w:val="22"/>
              </w:rPr>
            </w:pPr>
          </w:p>
        </w:tc>
        <w:tc>
          <w:tcPr>
            <w:tcW w:w="2055" w:type="dxa"/>
            <w:tcBorders>
              <w:top w:val="single" w:sz="6" w:space="0" w:color="BFBFBF"/>
              <w:bottom w:val="nil"/>
            </w:tcBorders>
          </w:tcPr>
          <w:p w14:paraId="53EF5E42" w14:textId="5C5F2EAA" w:rsidR="00337F59" w:rsidRPr="008A3173" w:rsidRDefault="00337F59" w:rsidP="00337F59">
            <w:pPr>
              <w:pStyle w:val="Dates"/>
              <w:rPr>
                <w:rFonts w:cs="Arial"/>
                <w:szCs w:val="22"/>
              </w:rPr>
            </w:pPr>
          </w:p>
        </w:tc>
      </w:tr>
      <w:tr w:rsidR="00337F59" w:rsidRPr="00984B44" w14:paraId="3A78EC94" w14:textId="77777777" w:rsidTr="0011264D">
        <w:trPr>
          <w:trHeight w:hRule="exact" w:val="1251"/>
        </w:trPr>
        <w:tc>
          <w:tcPr>
            <w:tcW w:w="2151" w:type="dxa"/>
            <w:tcBorders>
              <w:top w:val="nil"/>
              <w:bottom w:val="single" w:sz="6" w:space="0" w:color="BFBFBF"/>
            </w:tcBorders>
          </w:tcPr>
          <w:p w14:paraId="115757AC" w14:textId="4E9C9162" w:rsidR="00766011" w:rsidRDefault="005B5EE6" w:rsidP="00C663B4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</w:t>
            </w:r>
            <w:r w:rsidR="00AE645B">
              <w:rPr>
                <w:rFonts w:cs="Arial"/>
                <w:sz w:val="22"/>
                <w:szCs w:val="22"/>
              </w:rPr>
              <w:t>for boldness to preach Jesus</w:t>
            </w:r>
            <w:r w:rsidR="00344927">
              <w:rPr>
                <w:rFonts w:cs="Arial"/>
                <w:sz w:val="22"/>
                <w:szCs w:val="22"/>
              </w:rPr>
              <w:t xml:space="preserve"> to authority.</w:t>
            </w:r>
          </w:p>
          <w:p w14:paraId="0788BF9C" w14:textId="3AACC6E7" w:rsidR="009F6862" w:rsidRPr="00C663B4" w:rsidRDefault="000C6C0B" w:rsidP="00C663B4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Acts 24:15</w:t>
            </w:r>
          </w:p>
        </w:tc>
        <w:tc>
          <w:tcPr>
            <w:tcW w:w="1958" w:type="dxa"/>
            <w:tcBorders>
              <w:top w:val="nil"/>
              <w:bottom w:val="single" w:sz="6" w:space="0" w:color="BFBFBF"/>
            </w:tcBorders>
          </w:tcPr>
          <w:p w14:paraId="0D0B5D76" w14:textId="00A48303" w:rsidR="00502F96" w:rsidRDefault="00B07FCB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for boldness to </w:t>
            </w:r>
            <w:r w:rsidR="005860E8">
              <w:rPr>
                <w:rFonts w:cs="Arial"/>
                <w:sz w:val="22"/>
                <w:szCs w:val="22"/>
              </w:rPr>
              <w:t>preach Jesus</w:t>
            </w:r>
            <w:r w:rsidR="00502F96">
              <w:rPr>
                <w:rFonts w:cs="Arial"/>
                <w:sz w:val="22"/>
                <w:szCs w:val="22"/>
              </w:rPr>
              <w:t>’</w:t>
            </w:r>
            <w:r w:rsidR="005860E8">
              <w:rPr>
                <w:rFonts w:cs="Arial"/>
                <w:sz w:val="22"/>
                <w:szCs w:val="22"/>
              </w:rPr>
              <w:t xml:space="preserve"> resurrection</w:t>
            </w:r>
            <w:r w:rsidR="00502F96">
              <w:rPr>
                <w:rFonts w:cs="Arial"/>
                <w:sz w:val="22"/>
                <w:szCs w:val="22"/>
              </w:rPr>
              <w:t xml:space="preserve"> to all</w:t>
            </w:r>
          </w:p>
          <w:p w14:paraId="5D101E73" w14:textId="0103E240" w:rsidR="00031F2D" w:rsidRPr="008A3173" w:rsidRDefault="003341F2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Acts 17:31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129DB5D0" w14:textId="172E8A3A" w:rsidR="005145B5" w:rsidRDefault="00971E54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Pray for boldness to preach Jesus </w:t>
            </w:r>
            <w:r w:rsidR="00E23DD2">
              <w:rPr>
                <w:rFonts w:cs="Arial"/>
                <w:sz w:val="22"/>
                <w:szCs w:val="22"/>
              </w:rPr>
              <w:t xml:space="preserve">even </w:t>
            </w:r>
            <w:r>
              <w:rPr>
                <w:rFonts w:cs="Arial"/>
                <w:sz w:val="22"/>
                <w:szCs w:val="22"/>
              </w:rPr>
              <w:t>facing death</w:t>
            </w:r>
            <w:r w:rsidR="00E23DD2">
              <w:rPr>
                <w:rFonts w:cs="Arial"/>
                <w:sz w:val="22"/>
                <w:szCs w:val="22"/>
              </w:rPr>
              <w:t>.</w:t>
            </w:r>
          </w:p>
          <w:p w14:paraId="49D1E1F8" w14:textId="4242AAC2" w:rsidR="00791352" w:rsidRPr="008A3173" w:rsidRDefault="003341F2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Acts 12:1-2</w:t>
            </w: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28616A09" w14:textId="09FE69B6" w:rsidR="00E23DD2" w:rsidRDefault="00C715FA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Pray for grace as we wit</w:t>
            </w:r>
            <w:r w:rsidR="007B4CD3">
              <w:rPr>
                <w:rFonts w:cs="Arial"/>
                <w:sz w:val="22"/>
                <w:szCs w:val="22"/>
              </w:rPr>
              <w:t xml:space="preserve">ness </w:t>
            </w:r>
            <w:r w:rsidR="00FC789D">
              <w:rPr>
                <w:rFonts w:cs="Arial"/>
                <w:sz w:val="22"/>
                <w:szCs w:val="22"/>
              </w:rPr>
              <w:t>Jesus’</w:t>
            </w:r>
            <w:r w:rsidR="007B4CD3">
              <w:rPr>
                <w:rFonts w:cs="Arial"/>
                <w:sz w:val="22"/>
                <w:szCs w:val="22"/>
              </w:rPr>
              <w:t xml:space="preserve"> resurrection</w:t>
            </w:r>
            <w:r w:rsidR="004A0E50">
              <w:rPr>
                <w:rFonts w:cs="Arial"/>
                <w:sz w:val="22"/>
                <w:szCs w:val="22"/>
              </w:rPr>
              <w:t xml:space="preserve"> to all.</w:t>
            </w:r>
          </w:p>
          <w:p w14:paraId="67892D84" w14:textId="6F79A2A4" w:rsidR="00422376" w:rsidRPr="008A3173" w:rsidRDefault="003341F2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Acts 4:33</w:t>
            </w:r>
          </w:p>
        </w:tc>
        <w:tc>
          <w:tcPr>
            <w:tcW w:w="2033" w:type="dxa"/>
            <w:tcBorders>
              <w:top w:val="nil"/>
              <w:bottom w:val="single" w:sz="6" w:space="0" w:color="BFBFBF"/>
            </w:tcBorders>
          </w:tcPr>
          <w:p w14:paraId="1CBFCCA2" w14:textId="51D4EB8A" w:rsidR="004A0E50" w:rsidRDefault="002C62F5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Pay all believe </w:t>
            </w:r>
            <w:r w:rsidR="00E33B9A">
              <w:rPr>
                <w:rFonts w:cs="Arial"/>
                <w:sz w:val="22"/>
                <w:szCs w:val="22"/>
              </w:rPr>
              <w:t xml:space="preserve">&amp; </w:t>
            </w:r>
            <w:r w:rsidR="001A0C1A">
              <w:rPr>
                <w:rFonts w:cs="Arial"/>
                <w:sz w:val="22"/>
                <w:szCs w:val="22"/>
              </w:rPr>
              <w:t>have everlasting life.</w:t>
            </w:r>
          </w:p>
          <w:p w14:paraId="74A1EF58" w14:textId="2B7E062E" w:rsidR="00C26DAE" w:rsidRPr="008A3173" w:rsidRDefault="003341F2" w:rsidP="00337F5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John 11:25</w:t>
            </w:r>
          </w:p>
        </w:tc>
        <w:tc>
          <w:tcPr>
            <w:tcW w:w="2077" w:type="dxa"/>
            <w:tcBorders>
              <w:top w:val="nil"/>
              <w:bottom w:val="single" w:sz="6" w:space="0" w:color="BFBFBF"/>
            </w:tcBorders>
          </w:tcPr>
          <w:p w14:paraId="26CF3ED0" w14:textId="3BF88245" w:rsidR="00D2024D" w:rsidRPr="008A3173" w:rsidRDefault="00D2024D" w:rsidP="00337F59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nil"/>
              <w:bottom w:val="single" w:sz="6" w:space="0" w:color="BFBFBF"/>
            </w:tcBorders>
          </w:tcPr>
          <w:p w14:paraId="77A971A0" w14:textId="182419A5" w:rsidR="00702A2D" w:rsidRPr="008A3173" w:rsidRDefault="00702A2D" w:rsidP="00337F59">
            <w:pPr>
              <w:rPr>
                <w:rFonts w:cs="Arial"/>
                <w:sz w:val="22"/>
                <w:szCs w:val="22"/>
              </w:rPr>
            </w:pPr>
          </w:p>
        </w:tc>
      </w:tr>
    </w:tbl>
    <w:p w14:paraId="4C18C182" w14:textId="3022E038" w:rsidR="000D5021" w:rsidRPr="00FC1052" w:rsidRDefault="006325CC">
      <w:pPr>
        <w:rPr>
          <w:b/>
          <w:bCs/>
        </w:rPr>
      </w:pPr>
      <w:r w:rsidRPr="00C02688">
        <w:rPr>
          <w:b/>
          <w:bCs/>
          <w:sz w:val="20"/>
          <w:szCs w:val="20"/>
        </w:rPr>
        <w:t>Central Baptist Church of Camp Springs Intercessory Prayer Ministry. Join us</w:t>
      </w:r>
      <w:r w:rsidR="00422376">
        <w:rPr>
          <w:b/>
          <w:bCs/>
          <w:sz w:val="20"/>
          <w:szCs w:val="20"/>
        </w:rPr>
        <w:t xml:space="preserve"> in</w:t>
      </w:r>
      <w:r w:rsidRPr="00C02688">
        <w:rPr>
          <w:b/>
          <w:bCs/>
          <w:sz w:val="20"/>
          <w:szCs w:val="20"/>
        </w:rPr>
        <w:t xml:space="preserve"> prayer at 6:00 am &amp; 11:00 am, M-F: (425) 436-6361. Code: 3314370#</w:t>
      </w:r>
    </w:p>
    <w:sectPr w:rsidR="000D5021" w:rsidRPr="00FC1052" w:rsidSect="0070796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C095B" w14:textId="77777777" w:rsidR="004C7B4E" w:rsidRDefault="004C7B4E">
      <w:pPr>
        <w:spacing w:before="0" w:after="0"/>
      </w:pPr>
      <w:r>
        <w:separator/>
      </w:r>
    </w:p>
  </w:endnote>
  <w:endnote w:type="continuationSeparator" w:id="0">
    <w:p w14:paraId="314A9E74" w14:textId="77777777" w:rsidR="004C7B4E" w:rsidRDefault="004C7B4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104CF" w14:textId="77777777" w:rsidR="004C7B4E" w:rsidRDefault="004C7B4E">
      <w:pPr>
        <w:spacing w:before="0" w:after="0"/>
      </w:pPr>
      <w:r>
        <w:separator/>
      </w:r>
    </w:p>
  </w:footnote>
  <w:footnote w:type="continuationSeparator" w:id="0">
    <w:p w14:paraId="059D64A7" w14:textId="77777777" w:rsidR="004C7B4E" w:rsidRDefault="004C7B4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71479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06635B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75CABE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10C62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3AD0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4FA9FC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EC9B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E8C3B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4E3C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7295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44406803">
    <w:abstractNumId w:val="9"/>
  </w:num>
  <w:num w:numId="2" w16cid:durableId="1628588502">
    <w:abstractNumId w:val="7"/>
  </w:num>
  <w:num w:numId="3" w16cid:durableId="1910268637">
    <w:abstractNumId w:val="6"/>
  </w:num>
  <w:num w:numId="4" w16cid:durableId="272135978">
    <w:abstractNumId w:val="5"/>
  </w:num>
  <w:num w:numId="5" w16cid:durableId="1276669821">
    <w:abstractNumId w:val="4"/>
  </w:num>
  <w:num w:numId="6" w16cid:durableId="398481344">
    <w:abstractNumId w:val="8"/>
  </w:num>
  <w:num w:numId="7" w16cid:durableId="93209765">
    <w:abstractNumId w:val="3"/>
  </w:num>
  <w:num w:numId="8" w16cid:durableId="1357120882">
    <w:abstractNumId w:val="2"/>
  </w:num>
  <w:num w:numId="9" w16cid:durableId="375199969">
    <w:abstractNumId w:val="1"/>
  </w:num>
  <w:num w:numId="10" w16cid:durableId="98764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2/29/2020"/>
    <w:docVar w:name="MonthStart" w:val="2/1/2020"/>
    <w:docVar w:name="ShowDynamicGuides" w:val="1"/>
    <w:docVar w:name="ShowMarginGuides" w:val="0"/>
    <w:docVar w:name="ShowOutlines" w:val="0"/>
    <w:docVar w:name="ShowStaticGuides" w:val="0"/>
  </w:docVars>
  <w:rsids>
    <w:rsidRoot w:val="002523FC"/>
    <w:rsid w:val="00000EC1"/>
    <w:rsid w:val="00002CFB"/>
    <w:rsid w:val="000030C7"/>
    <w:rsid w:val="00003EE8"/>
    <w:rsid w:val="00004204"/>
    <w:rsid w:val="000061A1"/>
    <w:rsid w:val="00010044"/>
    <w:rsid w:val="00015719"/>
    <w:rsid w:val="00023D13"/>
    <w:rsid w:val="000262BE"/>
    <w:rsid w:val="00030020"/>
    <w:rsid w:val="00031F2D"/>
    <w:rsid w:val="00033F05"/>
    <w:rsid w:val="000340D5"/>
    <w:rsid w:val="000353D6"/>
    <w:rsid w:val="0003768A"/>
    <w:rsid w:val="000377A3"/>
    <w:rsid w:val="00044DF1"/>
    <w:rsid w:val="000473E1"/>
    <w:rsid w:val="00051A7F"/>
    <w:rsid w:val="000525A1"/>
    <w:rsid w:val="00052B6E"/>
    <w:rsid w:val="00056814"/>
    <w:rsid w:val="0006038F"/>
    <w:rsid w:val="00060F79"/>
    <w:rsid w:val="0006370D"/>
    <w:rsid w:val="00064638"/>
    <w:rsid w:val="0006779F"/>
    <w:rsid w:val="00067AA1"/>
    <w:rsid w:val="00077B18"/>
    <w:rsid w:val="00080296"/>
    <w:rsid w:val="00082FF2"/>
    <w:rsid w:val="000839B4"/>
    <w:rsid w:val="00086B65"/>
    <w:rsid w:val="00086BBB"/>
    <w:rsid w:val="00093793"/>
    <w:rsid w:val="0009550B"/>
    <w:rsid w:val="00095CBE"/>
    <w:rsid w:val="000963AC"/>
    <w:rsid w:val="000965AD"/>
    <w:rsid w:val="000A20FE"/>
    <w:rsid w:val="000A2619"/>
    <w:rsid w:val="000A4988"/>
    <w:rsid w:val="000A65AA"/>
    <w:rsid w:val="000B1B7B"/>
    <w:rsid w:val="000B3E79"/>
    <w:rsid w:val="000B4099"/>
    <w:rsid w:val="000B76A3"/>
    <w:rsid w:val="000C3338"/>
    <w:rsid w:val="000C652F"/>
    <w:rsid w:val="000C6C0B"/>
    <w:rsid w:val="000C7FF0"/>
    <w:rsid w:val="000D3CE0"/>
    <w:rsid w:val="000D5021"/>
    <w:rsid w:val="000D5E88"/>
    <w:rsid w:val="000E1892"/>
    <w:rsid w:val="000F0196"/>
    <w:rsid w:val="000F17F7"/>
    <w:rsid w:val="000F1883"/>
    <w:rsid w:val="00101775"/>
    <w:rsid w:val="001019B5"/>
    <w:rsid w:val="00101CE9"/>
    <w:rsid w:val="001074E4"/>
    <w:rsid w:val="001100E7"/>
    <w:rsid w:val="0011080F"/>
    <w:rsid w:val="0011264D"/>
    <w:rsid w:val="00114C87"/>
    <w:rsid w:val="00114EC6"/>
    <w:rsid w:val="00115186"/>
    <w:rsid w:val="00116366"/>
    <w:rsid w:val="0011772B"/>
    <w:rsid w:val="00133FE6"/>
    <w:rsid w:val="00135AB6"/>
    <w:rsid w:val="0014117D"/>
    <w:rsid w:val="00141719"/>
    <w:rsid w:val="00141C0A"/>
    <w:rsid w:val="0014694C"/>
    <w:rsid w:val="00150227"/>
    <w:rsid w:val="0015088A"/>
    <w:rsid w:val="0015687E"/>
    <w:rsid w:val="00156CEE"/>
    <w:rsid w:val="0016149A"/>
    <w:rsid w:val="00163DBE"/>
    <w:rsid w:val="00167845"/>
    <w:rsid w:val="00170757"/>
    <w:rsid w:val="0017088B"/>
    <w:rsid w:val="00176D71"/>
    <w:rsid w:val="00177AAC"/>
    <w:rsid w:val="00186FA8"/>
    <w:rsid w:val="00196103"/>
    <w:rsid w:val="001963D2"/>
    <w:rsid w:val="001976A9"/>
    <w:rsid w:val="001A023D"/>
    <w:rsid w:val="001A0C1A"/>
    <w:rsid w:val="001A0CA7"/>
    <w:rsid w:val="001A1EEC"/>
    <w:rsid w:val="001A2EFF"/>
    <w:rsid w:val="001A36A5"/>
    <w:rsid w:val="001A7BC7"/>
    <w:rsid w:val="001B20C1"/>
    <w:rsid w:val="001B30DF"/>
    <w:rsid w:val="001B630B"/>
    <w:rsid w:val="001C1F85"/>
    <w:rsid w:val="001D03B2"/>
    <w:rsid w:val="001D1353"/>
    <w:rsid w:val="001D22B2"/>
    <w:rsid w:val="001D24D7"/>
    <w:rsid w:val="001D364C"/>
    <w:rsid w:val="001D4EE8"/>
    <w:rsid w:val="001E0E72"/>
    <w:rsid w:val="001E413D"/>
    <w:rsid w:val="001E5E9C"/>
    <w:rsid w:val="001E6558"/>
    <w:rsid w:val="001E6B2C"/>
    <w:rsid w:val="001E798D"/>
    <w:rsid w:val="001F1AFB"/>
    <w:rsid w:val="001F2CF3"/>
    <w:rsid w:val="001F3E24"/>
    <w:rsid w:val="001F56D0"/>
    <w:rsid w:val="001F61D5"/>
    <w:rsid w:val="001F6C37"/>
    <w:rsid w:val="00201C09"/>
    <w:rsid w:val="00206059"/>
    <w:rsid w:val="00211A4C"/>
    <w:rsid w:val="00211AA3"/>
    <w:rsid w:val="00212CFA"/>
    <w:rsid w:val="00213A78"/>
    <w:rsid w:val="002173D9"/>
    <w:rsid w:val="00222577"/>
    <w:rsid w:val="00224D57"/>
    <w:rsid w:val="00225C63"/>
    <w:rsid w:val="00227206"/>
    <w:rsid w:val="00227DDE"/>
    <w:rsid w:val="00230585"/>
    <w:rsid w:val="00233E3F"/>
    <w:rsid w:val="00236443"/>
    <w:rsid w:val="00244B45"/>
    <w:rsid w:val="002515EE"/>
    <w:rsid w:val="002523FC"/>
    <w:rsid w:val="00253861"/>
    <w:rsid w:val="00257158"/>
    <w:rsid w:val="00263127"/>
    <w:rsid w:val="00264FED"/>
    <w:rsid w:val="002766FA"/>
    <w:rsid w:val="0027720C"/>
    <w:rsid w:val="00280A10"/>
    <w:rsid w:val="00280AAF"/>
    <w:rsid w:val="00282826"/>
    <w:rsid w:val="00283E67"/>
    <w:rsid w:val="00292180"/>
    <w:rsid w:val="00293D17"/>
    <w:rsid w:val="002A2E04"/>
    <w:rsid w:val="002A4B8B"/>
    <w:rsid w:val="002A6933"/>
    <w:rsid w:val="002A744D"/>
    <w:rsid w:val="002A7993"/>
    <w:rsid w:val="002B01E9"/>
    <w:rsid w:val="002C0F86"/>
    <w:rsid w:val="002C1AC8"/>
    <w:rsid w:val="002C23E9"/>
    <w:rsid w:val="002C2CE9"/>
    <w:rsid w:val="002C5602"/>
    <w:rsid w:val="002C62F5"/>
    <w:rsid w:val="002D2491"/>
    <w:rsid w:val="002D268F"/>
    <w:rsid w:val="002D3F71"/>
    <w:rsid w:val="002D4A1E"/>
    <w:rsid w:val="002E09E1"/>
    <w:rsid w:val="002E0F5B"/>
    <w:rsid w:val="002E13AA"/>
    <w:rsid w:val="002E1BEA"/>
    <w:rsid w:val="002E51DB"/>
    <w:rsid w:val="002F058B"/>
    <w:rsid w:val="002F06E2"/>
    <w:rsid w:val="002F3C4A"/>
    <w:rsid w:val="002F3CA7"/>
    <w:rsid w:val="002F4588"/>
    <w:rsid w:val="002F6E35"/>
    <w:rsid w:val="002F7683"/>
    <w:rsid w:val="002F7998"/>
    <w:rsid w:val="00301E9C"/>
    <w:rsid w:val="003027A8"/>
    <w:rsid w:val="003073F3"/>
    <w:rsid w:val="00310EEC"/>
    <w:rsid w:val="003119D4"/>
    <w:rsid w:val="00323AB6"/>
    <w:rsid w:val="00324C35"/>
    <w:rsid w:val="003256C5"/>
    <w:rsid w:val="00326724"/>
    <w:rsid w:val="00326DA6"/>
    <w:rsid w:val="00332E2E"/>
    <w:rsid w:val="003336F6"/>
    <w:rsid w:val="003341F2"/>
    <w:rsid w:val="0033500D"/>
    <w:rsid w:val="00335D8D"/>
    <w:rsid w:val="00337507"/>
    <w:rsid w:val="00337F59"/>
    <w:rsid w:val="003431A0"/>
    <w:rsid w:val="00344927"/>
    <w:rsid w:val="003449E2"/>
    <w:rsid w:val="00347290"/>
    <w:rsid w:val="00347D81"/>
    <w:rsid w:val="00347E16"/>
    <w:rsid w:val="00353CD9"/>
    <w:rsid w:val="00361FE9"/>
    <w:rsid w:val="00363489"/>
    <w:rsid w:val="003653A5"/>
    <w:rsid w:val="003676E4"/>
    <w:rsid w:val="003718EC"/>
    <w:rsid w:val="0037465F"/>
    <w:rsid w:val="00375809"/>
    <w:rsid w:val="00375BFD"/>
    <w:rsid w:val="00375F7A"/>
    <w:rsid w:val="0037654E"/>
    <w:rsid w:val="00380289"/>
    <w:rsid w:val="003840B0"/>
    <w:rsid w:val="003855B9"/>
    <w:rsid w:val="00392C07"/>
    <w:rsid w:val="003A11DA"/>
    <w:rsid w:val="003A3B5E"/>
    <w:rsid w:val="003A4B47"/>
    <w:rsid w:val="003A59A4"/>
    <w:rsid w:val="003A5D16"/>
    <w:rsid w:val="003A6C5F"/>
    <w:rsid w:val="003A7905"/>
    <w:rsid w:val="003B1195"/>
    <w:rsid w:val="003B2259"/>
    <w:rsid w:val="003B629D"/>
    <w:rsid w:val="003C507D"/>
    <w:rsid w:val="003C65A9"/>
    <w:rsid w:val="003D2294"/>
    <w:rsid w:val="003D3744"/>
    <w:rsid w:val="003D460C"/>
    <w:rsid w:val="003D4B52"/>
    <w:rsid w:val="003D599B"/>
    <w:rsid w:val="003D7B07"/>
    <w:rsid w:val="003D7DDA"/>
    <w:rsid w:val="003E14BD"/>
    <w:rsid w:val="003E57FA"/>
    <w:rsid w:val="003F1776"/>
    <w:rsid w:val="0040027F"/>
    <w:rsid w:val="00402C56"/>
    <w:rsid w:val="004063D7"/>
    <w:rsid w:val="004066E2"/>
    <w:rsid w:val="0040782E"/>
    <w:rsid w:val="00410133"/>
    <w:rsid w:val="004133F2"/>
    <w:rsid w:val="004156F2"/>
    <w:rsid w:val="00420F7E"/>
    <w:rsid w:val="0042157B"/>
    <w:rsid w:val="00421C1A"/>
    <w:rsid w:val="00421E15"/>
    <w:rsid w:val="00422376"/>
    <w:rsid w:val="00424397"/>
    <w:rsid w:val="00424630"/>
    <w:rsid w:val="00426D15"/>
    <w:rsid w:val="004273D8"/>
    <w:rsid w:val="00443229"/>
    <w:rsid w:val="00446F2C"/>
    <w:rsid w:val="0044722C"/>
    <w:rsid w:val="004537E7"/>
    <w:rsid w:val="00455D35"/>
    <w:rsid w:val="00457BBB"/>
    <w:rsid w:val="004612A7"/>
    <w:rsid w:val="004633BF"/>
    <w:rsid w:val="00463597"/>
    <w:rsid w:val="00463898"/>
    <w:rsid w:val="00465B03"/>
    <w:rsid w:val="00467844"/>
    <w:rsid w:val="00474837"/>
    <w:rsid w:val="00474B78"/>
    <w:rsid w:val="00474DDE"/>
    <w:rsid w:val="00476D17"/>
    <w:rsid w:val="00481369"/>
    <w:rsid w:val="00483B07"/>
    <w:rsid w:val="00485330"/>
    <w:rsid w:val="00485468"/>
    <w:rsid w:val="0048597C"/>
    <w:rsid w:val="00485AAB"/>
    <w:rsid w:val="00487218"/>
    <w:rsid w:val="00487680"/>
    <w:rsid w:val="004926ED"/>
    <w:rsid w:val="004A0E50"/>
    <w:rsid w:val="004A1FE4"/>
    <w:rsid w:val="004A3204"/>
    <w:rsid w:val="004A4481"/>
    <w:rsid w:val="004A7263"/>
    <w:rsid w:val="004B6689"/>
    <w:rsid w:val="004C5B17"/>
    <w:rsid w:val="004C6D06"/>
    <w:rsid w:val="004C7B4E"/>
    <w:rsid w:val="004D2BAC"/>
    <w:rsid w:val="004D31C9"/>
    <w:rsid w:val="004D4619"/>
    <w:rsid w:val="004E0376"/>
    <w:rsid w:val="004E0FD7"/>
    <w:rsid w:val="004E365F"/>
    <w:rsid w:val="004E491C"/>
    <w:rsid w:val="0050259B"/>
    <w:rsid w:val="00502F96"/>
    <w:rsid w:val="005030AB"/>
    <w:rsid w:val="00507F1C"/>
    <w:rsid w:val="005119EE"/>
    <w:rsid w:val="00511C6C"/>
    <w:rsid w:val="00513205"/>
    <w:rsid w:val="00513AAA"/>
    <w:rsid w:val="005144A1"/>
    <w:rsid w:val="005145B5"/>
    <w:rsid w:val="00515AC8"/>
    <w:rsid w:val="005229F9"/>
    <w:rsid w:val="00523E3A"/>
    <w:rsid w:val="005303B1"/>
    <w:rsid w:val="00531101"/>
    <w:rsid w:val="00531958"/>
    <w:rsid w:val="00532510"/>
    <w:rsid w:val="0053262D"/>
    <w:rsid w:val="005349CA"/>
    <w:rsid w:val="00540B8C"/>
    <w:rsid w:val="00542E5D"/>
    <w:rsid w:val="00543B89"/>
    <w:rsid w:val="00545A73"/>
    <w:rsid w:val="0054634F"/>
    <w:rsid w:val="00546E20"/>
    <w:rsid w:val="00550D51"/>
    <w:rsid w:val="00553991"/>
    <w:rsid w:val="005562FE"/>
    <w:rsid w:val="005612E3"/>
    <w:rsid w:val="005613B5"/>
    <w:rsid w:val="0056168B"/>
    <w:rsid w:val="00563022"/>
    <w:rsid w:val="005657F7"/>
    <w:rsid w:val="005714D5"/>
    <w:rsid w:val="00571FBD"/>
    <w:rsid w:val="005727D5"/>
    <w:rsid w:val="00580C7D"/>
    <w:rsid w:val="0058150F"/>
    <w:rsid w:val="00583A24"/>
    <w:rsid w:val="00584762"/>
    <w:rsid w:val="005860E8"/>
    <w:rsid w:val="00587D3D"/>
    <w:rsid w:val="005915EF"/>
    <w:rsid w:val="0059206D"/>
    <w:rsid w:val="00594DAE"/>
    <w:rsid w:val="005A2EB0"/>
    <w:rsid w:val="005A5A1D"/>
    <w:rsid w:val="005A5EBD"/>
    <w:rsid w:val="005A6C7F"/>
    <w:rsid w:val="005B0C2A"/>
    <w:rsid w:val="005B3AF8"/>
    <w:rsid w:val="005B54CE"/>
    <w:rsid w:val="005B5EE6"/>
    <w:rsid w:val="005B719E"/>
    <w:rsid w:val="005C47D9"/>
    <w:rsid w:val="005C7A28"/>
    <w:rsid w:val="005D4066"/>
    <w:rsid w:val="005D703F"/>
    <w:rsid w:val="005E1086"/>
    <w:rsid w:val="005E2EA1"/>
    <w:rsid w:val="005E5DC1"/>
    <w:rsid w:val="005F4324"/>
    <w:rsid w:val="005F4B95"/>
    <w:rsid w:val="005F7D8E"/>
    <w:rsid w:val="00602ACE"/>
    <w:rsid w:val="0060301E"/>
    <w:rsid w:val="0060354F"/>
    <w:rsid w:val="00604D4C"/>
    <w:rsid w:val="00604E0E"/>
    <w:rsid w:val="00605B0E"/>
    <w:rsid w:val="00613B3C"/>
    <w:rsid w:val="00615104"/>
    <w:rsid w:val="0062161F"/>
    <w:rsid w:val="00621DC1"/>
    <w:rsid w:val="00624B1A"/>
    <w:rsid w:val="00625B7E"/>
    <w:rsid w:val="00627B4C"/>
    <w:rsid w:val="006321B7"/>
    <w:rsid w:val="0063236B"/>
    <w:rsid w:val="006325CC"/>
    <w:rsid w:val="00633A69"/>
    <w:rsid w:val="00633EDE"/>
    <w:rsid w:val="00635F23"/>
    <w:rsid w:val="006373AB"/>
    <w:rsid w:val="00644D36"/>
    <w:rsid w:val="00644D77"/>
    <w:rsid w:val="00647591"/>
    <w:rsid w:val="00652842"/>
    <w:rsid w:val="006625A4"/>
    <w:rsid w:val="00662A82"/>
    <w:rsid w:val="00663E4F"/>
    <w:rsid w:val="006672CE"/>
    <w:rsid w:val="00667422"/>
    <w:rsid w:val="00674993"/>
    <w:rsid w:val="00675646"/>
    <w:rsid w:val="00676530"/>
    <w:rsid w:val="00677555"/>
    <w:rsid w:val="00684AE6"/>
    <w:rsid w:val="00686BAE"/>
    <w:rsid w:val="00687517"/>
    <w:rsid w:val="00687A27"/>
    <w:rsid w:val="00691C56"/>
    <w:rsid w:val="00693762"/>
    <w:rsid w:val="006A18A1"/>
    <w:rsid w:val="006A221D"/>
    <w:rsid w:val="006A4168"/>
    <w:rsid w:val="006B1844"/>
    <w:rsid w:val="006B7AA0"/>
    <w:rsid w:val="006C0FA7"/>
    <w:rsid w:val="006C0FE4"/>
    <w:rsid w:val="006C5208"/>
    <w:rsid w:val="006C5493"/>
    <w:rsid w:val="006C7F46"/>
    <w:rsid w:val="006D1544"/>
    <w:rsid w:val="006D1D95"/>
    <w:rsid w:val="006D4031"/>
    <w:rsid w:val="006D5DE6"/>
    <w:rsid w:val="006D6714"/>
    <w:rsid w:val="006E4606"/>
    <w:rsid w:val="006E54B6"/>
    <w:rsid w:val="006E6113"/>
    <w:rsid w:val="006F0B84"/>
    <w:rsid w:val="006F269F"/>
    <w:rsid w:val="006F40D4"/>
    <w:rsid w:val="00701233"/>
    <w:rsid w:val="0070203B"/>
    <w:rsid w:val="00702A2D"/>
    <w:rsid w:val="00704C11"/>
    <w:rsid w:val="0070796E"/>
    <w:rsid w:val="00707A2A"/>
    <w:rsid w:val="00711168"/>
    <w:rsid w:val="00713460"/>
    <w:rsid w:val="0071527E"/>
    <w:rsid w:val="0071661F"/>
    <w:rsid w:val="007202F5"/>
    <w:rsid w:val="00721C23"/>
    <w:rsid w:val="00726349"/>
    <w:rsid w:val="00726841"/>
    <w:rsid w:val="007273BE"/>
    <w:rsid w:val="0072793E"/>
    <w:rsid w:val="00736FEB"/>
    <w:rsid w:val="00740A19"/>
    <w:rsid w:val="00741049"/>
    <w:rsid w:val="0075602E"/>
    <w:rsid w:val="007564A4"/>
    <w:rsid w:val="00756915"/>
    <w:rsid w:val="00757C6D"/>
    <w:rsid w:val="00761066"/>
    <w:rsid w:val="007648B5"/>
    <w:rsid w:val="00766011"/>
    <w:rsid w:val="007677CA"/>
    <w:rsid w:val="007736CE"/>
    <w:rsid w:val="00774F87"/>
    <w:rsid w:val="007760EA"/>
    <w:rsid w:val="0077649C"/>
    <w:rsid w:val="007777B1"/>
    <w:rsid w:val="007779A2"/>
    <w:rsid w:val="00782961"/>
    <w:rsid w:val="00785AC9"/>
    <w:rsid w:val="007872A7"/>
    <w:rsid w:val="007908EC"/>
    <w:rsid w:val="00791352"/>
    <w:rsid w:val="0079183F"/>
    <w:rsid w:val="0079405D"/>
    <w:rsid w:val="00795681"/>
    <w:rsid w:val="0079633F"/>
    <w:rsid w:val="007A0B13"/>
    <w:rsid w:val="007A1D96"/>
    <w:rsid w:val="007A3F01"/>
    <w:rsid w:val="007A49F2"/>
    <w:rsid w:val="007A4B99"/>
    <w:rsid w:val="007A6510"/>
    <w:rsid w:val="007B2F90"/>
    <w:rsid w:val="007B45AC"/>
    <w:rsid w:val="007B4C86"/>
    <w:rsid w:val="007B4CD3"/>
    <w:rsid w:val="007B5177"/>
    <w:rsid w:val="007B6203"/>
    <w:rsid w:val="007C742C"/>
    <w:rsid w:val="007D2839"/>
    <w:rsid w:val="007D2928"/>
    <w:rsid w:val="007D2DAC"/>
    <w:rsid w:val="007D3451"/>
    <w:rsid w:val="007F7A27"/>
    <w:rsid w:val="008029B1"/>
    <w:rsid w:val="0080676F"/>
    <w:rsid w:val="008078FD"/>
    <w:rsid w:val="008110F7"/>
    <w:rsid w:val="00811882"/>
    <w:rsid w:val="00814E96"/>
    <w:rsid w:val="00816DD5"/>
    <w:rsid w:val="00821245"/>
    <w:rsid w:val="00824C19"/>
    <w:rsid w:val="0083058E"/>
    <w:rsid w:val="00831709"/>
    <w:rsid w:val="00831ECC"/>
    <w:rsid w:val="00835823"/>
    <w:rsid w:val="008415A5"/>
    <w:rsid w:val="00843495"/>
    <w:rsid w:val="008434D5"/>
    <w:rsid w:val="008458F5"/>
    <w:rsid w:val="00846C04"/>
    <w:rsid w:val="00850ACF"/>
    <w:rsid w:val="00853C43"/>
    <w:rsid w:val="00855668"/>
    <w:rsid w:val="0085570F"/>
    <w:rsid w:val="00856815"/>
    <w:rsid w:val="008608A5"/>
    <w:rsid w:val="00862231"/>
    <w:rsid w:val="00865327"/>
    <w:rsid w:val="008665DA"/>
    <w:rsid w:val="00871453"/>
    <w:rsid w:val="00871FD9"/>
    <w:rsid w:val="00872584"/>
    <w:rsid w:val="008740B2"/>
    <w:rsid w:val="00874C9A"/>
    <w:rsid w:val="00875707"/>
    <w:rsid w:val="00876248"/>
    <w:rsid w:val="00881D8C"/>
    <w:rsid w:val="00883F6E"/>
    <w:rsid w:val="008868A7"/>
    <w:rsid w:val="0089063E"/>
    <w:rsid w:val="0089295A"/>
    <w:rsid w:val="008963C8"/>
    <w:rsid w:val="0089643A"/>
    <w:rsid w:val="008A3173"/>
    <w:rsid w:val="008B1448"/>
    <w:rsid w:val="008B195A"/>
    <w:rsid w:val="008B3C66"/>
    <w:rsid w:val="008B3D8F"/>
    <w:rsid w:val="008B3E10"/>
    <w:rsid w:val="008B4318"/>
    <w:rsid w:val="008B469B"/>
    <w:rsid w:val="008C1129"/>
    <w:rsid w:val="008C31A4"/>
    <w:rsid w:val="008C440A"/>
    <w:rsid w:val="008C461B"/>
    <w:rsid w:val="008D07B5"/>
    <w:rsid w:val="008D267F"/>
    <w:rsid w:val="008E70C3"/>
    <w:rsid w:val="008E7237"/>
    <w:rsid w:val="008F0777"/>
    <w:rsid w:val="008F0825"/>
    <w:rsid w:val="008F2225"/>
    <w:rsid w:val="008F280B"/>
    <w:rsid w:val="008F40DF"/>
    <w:rsid w:val="008F7883"/>
    <w:rsid w:val="009010E6"/>
    <w:rsid w:val="00903381"/>
    <w:rsid w:val="009035F5"/>
    <w:rsid w:val="00904D25"/>
    <w:rsid w:val="00904D2B"/>
    <w:rsid w:val="00904E42"/>
    <w:rsid w:val="009074CC"/>
    <w:rsid w:val="0091066B"/>
    <w:rsid w:val="00914BA2"/>
    <w:rsid w:val="00916C12"/>
    <w:rsid w:val="00921780"/>
    <w:rsid w:val="00923C7F"/>
    <w:rsid w:val="00923FDB"/>
    <w:rsid w:val="00925BDD"/>
    <w:rsid w:val="00925E22"/>
    <w:rsid w:val="009270D7"/>
    <w:rsid w:val="00927899"/>
    <w:rsid w:val="00927D5D"/>
    <w:rsid w:val="00931BBD"/>
    <w:rsid w:val="00931DC4"/>
    <w:rsid w:val="00932473"/>
    <w:rsid w:val="00935AEB"/>
    <w:rsid w:val="00944085"/>
    <w:rsid w:val="00946A27"/>
    <w:rsid w:val="00950094"/>
    <w:rsid w:val="00952413"/>
    <w:rsid w:val="0095656A"/>
    <w:rsid w:val="00956A6C"/>
    <w:rsid w:val="0096433B"/>
    <w:rsid w:val="00964955"/>
    <w:rsid w:val="00971DF1"/>
    <w:rsid w:val="00971E54"/>
    <w:rsid w:val="00976AE8"/>
    <w:rsid w:val="009803DE"/>
    <w:rsid w:val="00984B44"/>
    <w:rsid w:val="0099759E"/>
    <w:rsid w:val="009A0FFF"/>
    <w:rsid w:val="009A14E5"/>
    <w:rsid w:val="009A3FC3"/>
    <w:rsid w:val="009A4A0E"/>
    <w:rsid w:val="009A5DE9"/>
    <w:rsid w:val="009A7357"/>
    <w:rsid w:val="009A79AD"/>
    <w:rsid w:val="009B045F"/>
    <w:rsid w:val="009B1065"/>
    <w:rsid w:val="009B1B4A"/>
    <w:rsid w:val="009B352A"/>
    <w:rsid w:val="009B36D0"/>
    <w:rsid w:val="009C35DD"/>
    <w:rsid w:val="009C3687"/>
    <w:rsid w:val="009C630D"/>
    <w:rsid w:val="009C7E4D"/>
    <w:rsid w:val="009D0747"/>
    <w:rsid w:val="009D178A"/>
    <w:rsid w:val="009D3771"/>
    <w:rsid w:val="009D3FDC"/>
    <w:rsid w:val="009D4333"/>
    <w:rsid w:val="009D4BA7"/>
    <w:rsid w:val="009D6E60"/>
    <w:rsid w:val="009F0EEA"/>
    <w:rsid w:val="009F2359"/>
    <w:rsid w:val="009F351A"/>
    <w:rsid w:val="009F456C"/>
    <w:rsid w:val="009F45DB"/>
    <w:rsid w:val="009F51C7"/>
    <w:rsid w:val="009F6862"/>
    <w:rsid w:val="00A003B0"/>
    <w:rsid w:val="00A018C1"/>
    <w:rsid w:val="00A032ED"/>
    <w:rsid w:val="00A04C35"/>
    <w:rsid w:val="00A05217"/>
    <w:rsid w:val="00A11A63"/>
    <w:rsid w:val="00A120B5"/>
    <w:rsid w:val="00A23F52"/>
    <w:rsid w:val="00A274C0"/>
    <w:rsid w:val="00A30B08"/>
    <w:rsid w:val="00A3206A"/>
    <w:rsid w:val="00A43D32"/>
    <w:rsid w:val="00A443E8"/>
    <w:rsid w:val="00A4540D"/>
    <w:rsid w:val="00A45B3F"/>
    <w:rsid w:val="00A4654E"/>
    <w:rsid w:val="00A479B3"/>
    <w:rsid w:val="00A533CF"/>
    <w:rsid w:val="00A54E62"/>
    <w:rsid w:val="00A574CF"/>
    <w:rsid w:val="00A57D73"/>
    <w:rsid w:val="00A60FDC"/>
    <w:rsid w:val="00A61C24"/>
    <w:rsid w:val="00A659D6"/>
    <w:rsid w:val="00A71463"/>
    <w:rsid w:val="00A735F5"/>
    <w:rsid w:val="00A7392B"/>
    <w:rsid w:val="00A739D0"/>
    <w:rsid w:val="00A73BBF"/>
    <w:rsid w:val="00A74B9D"/>
    <w:rsid w:val="00A7523A"/>
    <w:rsid w:val="00A753A4"/>
    <w:rsid w:val="00A75D8C"/>
    <w:rsid w:val="00A767A4"/>
    <w:rsid w:val="00A80353"/>
    <w:rsid w:val="00A80888"/>
    <w:rsid w:val="00A8140B"/>
    <w:rsid w:val="00A83D94"/>
    <w:rsid w:val="00A85298"/>
    <w:rsid w:val="00A8581D"/>
    <w:rsid w:val="00A868E5"/>
    <w:rsid w:val="00A8707A"/>
    <w:rsid w:val="00A907D5"/>
    <w:rsid w:val="00A9109D"/>
    <w:rsid w:val="00A922B4"/>
    <w:rsid w:val="00A93101"/>
    <w:rsid w:val="00A95848"/>
    <w:rsid w:val="00A976E3"/>
    <w:rsid w:val="00A97B4C"/>
    <w:rsid w:val="00A97FCA"/>
    <w:rsid w:val="00AA08CB"/>
    <w:rsid w:val="00AA3948"/>
    <w:rsid w:val="00AA3981"/>
    <w:rsid w:val="00AA45F8"/>
    <w:rsid w:val="00AA5687"/>
    <w:rsid w:val="00AB033F"/>
    <w:rsid w:val="00AB1312"/>
    <w:rsid w:val="00AB25C0"/>
    <w:rsid w:val="00AB3867"/>
    <w:rsid w:val="00AB4062"/>
    <w:rsid w:val="00AB4295"/>
    <w:rsid w:val="00AB6B3D"/>
    <w:rsid w:val="00AC0482"/>
    <w:rsid w:val="00AC2C6D"/>
    <w:rsid w:val="00AC42B7"/>
    <w:rsid w:val="00AC6FEA"/>
    <w:rsid w:val="00AD0706"/>
    <w:rsid w:val="00AD0CC9"/>
    <w:rsid w:val="00AD21C9"/>
    <w:rsid w:val="00AD6359"/>
    <w:rsid w:val="00AD7C98"/>
    <w:rsid w:val="00AE057B"/>
    <w:rsid w:val="00AE0FF9"/>
    <w:rsid w:val="00AE10EE"/>
    <w:rsid w:val="00AE5310"/>
    <w:rsid w:val="00AE59E8"/>
    <w:rsid w:val="00AE645B"/>
    <w:rsid w:val="00AF31FD"/>
    <w:rsid w:val="00B02F4E"/>
    <w:rsid w:val="00B03430"/>
    <w:rsid w:val="00B03B7B"/>
    <w:rsid w:val="00B04DB0"/>
    <w:rsid w:val="00B07054"/>
    <w:rsid w:val="00B07FCB"/>
    <w:rsid w:val="00B20EAF"/>
    <w:rsid w:val="00B214C6"/>
    <w:rsid w:val="00B22709"/>
    <w:rsid w:val="00B254E4"/>
    <w:rsid w:val="00B26C6E"/>
    <w:rsid w:val="00B27A7B"/>
    <w:rsid w:val="00B32BE4"/>
    <w:rsid w:val="00B32FD7"/>
    <w:rsid w:val="00B339B9"/>
    <w:rsid w:val="00B34751"/>
    <w:rsid w:val="00B359BB"/>
    <w:rsid w:val="00B42626"/>
    <w:rsid w:val="00B458CD"/>
    <w:rsid w:val="00B47259"/>
    <w:rsid w:val="00B5418F"/>
    <w:rsid w:val="00B61EE1"/>
    <w:rsid w:val="00B63224"/>
    <w:rsid w:val="00B6349C"/>
    <w:rsid w:val="00B638F0"/>
    <w:rsid w:val="00B63CC3"/>
    <w:rsid w:val="00B70858"/>
    <w:rsid w:val="00B74C19"/>
    <w:rsid w:val="00B80D10"/>
    <w:rsid w:val="00B8151A"/>
    <w:rsid w:val="00B86F22"/>
    <w:rsid w:val="00B8761E"/>
    <w:rsid w:val="00B87D5E"/>
    <w:rsid w:val="00B90224"/>
    <w:rsid w:val="00B905A6"/>
    <w:rsid w:val="00B91384"/>
    <w:rsid w:val="00B9252C"/>
    <w:rsid w:val="00B92718"/>
    <w:rsid w:val="00B93EF7"/>
    <w:rsid w:val="00B94D34"/>
    <w:rsid w:val="00B94D50"/>
    <w:rsid w:val="00B966D9"/>
    <w:rsid w:val="00BA11D2"/>
    <w:rsid w:val="00BA29B8"/>
    <w:rsid w:val="00BB24D1"/>
    <w:rsid w:val="00BB6A41"/>
    <w:rsid w:val="00BC3D35"/>
    <w:rsid w:val="00BC5E9A"/>
    <w:rsid w:val="00BD0F1B"/>
    <w:rsid w:val="00BD20BA"/>
    <w:rsid w:val="00BD5060"/>
    <w:rsid w:val="00BD5129"/>
    <w:rsid w:val="00BD587B"/>
    <w:rsid w:val="00BD6FF2"/>
    <w:rsid w:val="00BE2172"/>
    <w:rsid w:val="00BE2744"/>
    <w:rsid w:val="00BE3DB9"/>
    <w:rsid w:val="00BE65A1"/>
    <w:rsid w:val="00BF0BB3"/>
    <w:rsid w:val="00C03ACB"/>
    <w:rsid w:val="00C05B40"/>
    <w:rsid w:val="00C07128"/>
    <w:rsid w:val="00C10F52"/>
    <w:rsid w:val="00C11CAF"/>
    <w:rsid w:val="00C11EE0"/>
    <w:rsid w:val="00C201E0"/>
    <w:rsid w:val="00C22C04"/>
    <w:rsid w:val="00C2681A"/>
    <w:rsid w:val="00C26DAE"/>
    <w:rsid w:val="00C31D0A"/>
    <w:rsid w:val="00C32C13"/>
    <w:rsid w:val="00C32C75"/>
    <w:rsid w:val="00C342D4"/>
    <w:rsid w:val="00C4004B"/>
    <w:rsid w:val="00C420FC"/>
    <w:rsid w:val="00C444BF"/>
    <w:rsid w:val="00C44BFE"/>
    <w:rsid w:val="00C4766C"/>
    <w:rsid w:val="00C5116C"/>
    <w:rsid w:val="00C5321B"/>
    <w:rsid w:val="00C560CB"/>
    <w:rsid w:val="00C617EF"/>
    <w:rsid w:val="00C61F50"/>
    <w:rsid w:val="00C6523D"/>
    <w:rsid w:val="00C663B4"/>
    <w:rsid w:val="00C7095E"/>
    <w:rsid w:val="00C715FA"/>
    <w:rsid w:val="00C7179C"/>
    <w:rsid w:val="00C71D73"/>
    <w:rsid w:val="00C73B18"/>
    <w:rsid w:val="00C76066"/>
    <w:rsid w:val="00C76786"/>
    <w:rsid w:val="00C76D41"/>
    <w:rsid w:val="00C77172"/>
    <w:rsid w:val="00C7735D"/>
    <w:rsid w:val="00C830AA"/>
    <w:rsid w:val="00C842F9"/>
    <w:rsid w:val="00C90870"/>
    <w:rsid w:val="00C911D8"/>
    <w:rsid w:val="00C91A1B"/>
    <w:rsid w:val="00C94416"/>
    <w:rsid w:val="00C96E6E"/>
    <w:rsid w:val="00C974B2"/>
    <w:rsid w:val="00C9774E"/>
    <w:rsid w:val="00CA7861"/>
    <w:rsid w:val="00CB1C1C"/>
    <w:rsid w:val="00CB3A67"/>
    <w:rsid w:val="00CB46E6"/>
    <w:rsid w:val="00CB5F33"/>
    <w:rsid w:val="00CB6C32"/>
    <w:rsid w:val="00CD0CFC"/>
    <w:rsid w:val="00CD3547"/>
    <w:rsid w:val="00CD3F33"/>
    <w:rsid w:val="00CD4BFB"/>
    <w:rsid w:val="00CD63B0"/>
    <w:rsid w:val="00CE16E6"/>
    <w:rsid w:val="00CE4AAC"/>
    <w:rsid w:val="00CE5961"/>
    <w:rsid w:val="00CE6791"/>
    <w:rsid w:val="00CF097C"/>
    <w:rsid w:val="00CF203F"/>
    <w:rsid w:val="00CF4B2F"/>
    <w:rsid w:val="00CF7436"/>
    <w:rsid w:val="00D020CF"/>
    <w:rsid w:val="00D03AAD"/>
    <w:rsid w:val="00D04433"/>
    <w:rsid w:val="00D04E21"/>
    <w:rsid w:val="00D05747"/>
    <w:rsid w:val="00D06764"/>
    <w:rsid w:val="00D14E41"/>
    <w:rsid w:val="00D161C1"/>
    <w:rsid w:val="00D17693"/>
    <w:rsid w:val="00D2024D"/>
    <w:rsid w:val="00D20754"/>
    <w:rsid w:val="00D23ECC"/>
    <w:rsid w:val="00D31364"/>
    <w:rsid w:val="00D34AB2"/>
    <w:rsid w:val="00D366A1"/>
    <w:rsid w:val="00D367BE"/>
    <w:rsid w:val="00D36D91"/>
    <w:rsid w:val="00D37343"/>
    <w:rsid w:val="00D454DF"/>
    <w:rsid w:val="00D464A8"/>
    <w:rsid w:val="00D47555"/>
    <w:rsid w:val="00D5482D"/>
    <w:rsid w:val="00D56869"/>
    <w:rsid w:val="00D5787E"/>
    <w:rsid w:val="00D61775"/>
    <w:rsid w:val="00D61B05"/>
    <w:rsid w:val="00D71411"/>
    <w:rsid w:val="00D72482"/>
    <w:rsid w:val="00D74560"/>
    <w:rsid w:val="00D75FA8"/>
    <w:rsid w:val="00D8076E"/>
    <w:rsid w:val="00D870A8"/>
    <w:rsid w:val="00D90CD8"/>
    <w:rsid w:val="00D90F34"/>
    <w:rsid w:val="00D935DF"/>
    <w:rsid w:val="00D93922"/>
    <w:rsid w:val="00D95125"/>
    <w:rsid w:val="00D970A2"/>
    <w:rsid w:val="00D97F9B"/>
    <w:rsid w:val="00DA349B"/>
    <w:rsid w:val="00DA557C"/>
    <w:rsid w:val="00DA564B"/>
    <w:rsid w:val="00DA6D38"/>
    <w:rsid w:val="00DA78DD"/>
    <w:rsid w:val="00DB0EC9"/>
    <w:rsid w:val="00DB3200"/>
    <w:rsid w:val="00DB454D"/>
    <w:rsid w:val="00DB4581"/>
    <w:rsid w:val="00DB6655"/>
    <w:rsid w:val="00DC5BC6"/>
    <w:rsid w:val="00DC77FA"/>
    <w:rsid w:val="00DC7EF2"/>
    <w:rsid w:val="00DD105B"/>
    <w:rsid w:val="00DD119D"/>
    <w:rsid w:val="00DD1DAF"/>
    <w:rsid w:val="00DD2419"/>
    <w:rsid w:val="00DD2B9D"/>
    <w:rsid w:val="00DD44F6"/>
    <w:rsid w:val="00DD4B4B"/>
    <w:rsid w:val="00DF051F"/>
    <w:rsid w:val="00DF17FA"/>
    <w:rsid w:val="00DF2C30"/>
    <w:rsid w:val="00DF32DE"/>
    <w:rsid w:val="00E01960"/>
    <w:rsid w:val="00E02644"/>
    <w:rsid w:val="00E027D8"/>
    <w:rsid w:val="00E02DCF"/>
    <w:rsid w:val="00E02FCD"/>
    <w:rsid w:val="00E046A7"/>
    <w:rsid w:val="00E07A9D"/>
    <w:rsid w:val="00E12206"/>
    <w:rsid w:val="00E15487"/>
    <w:rsid w:val="00E21981"/>
    <w:rsid w:val="00E23DD2"/>
    <w:rsid w:val="00E33B9A"/>
    <w:rsid w:val="00E36060"/>
    <w:rsid w:val="00E4382B"/>
    <w:rsid w:val="00E46904"/>
    <w:rsid w:val="00E51318"/>
    <w:rsid w:val="00E521D6"/>
    <w:rsid w:val="00E53C96"/>
    <w:rsid w:val="00E54DB6"/>
    <w:rsid w:val="00E57072"/>
    <w:rsid w:val="00E62803"/>
    <w:rsid w:val="00E63DCE"/>
    <w:rsid w:val="00E738D9"/>
    <w:rsid w:val="00E81F64"/>
    <w:rsid w:val="00E8524B"/>
    <w:rsid w:val="00E91393"/>
    <w:rsid w:val="00E9148F"/>
    <w:rsid w:val="00E9696F"/>
    <w:rsid w:val="00EA1691"/>
    <w:rsid w:val="00EA1793"/>
    <w:rsid w:val="00EA1E2E"/>
    <w:rsid w:val="00EA20E8"/>
    <w:rsid w:val="00EA28AD"/>
    <w:rsid w:val="00EA44BF"/>
    <w:rsid w:val="00EB320B"/>
    <w:rsid w:val="00EB489A"/>
    <w:rsid w:val="00EC456B"/>
    <w:rsid w:val="00ED4B01"/>
    <w:rsid w:val="00ED55EA"/>
    <w:rsid w:val="00EE2A83"/>
    <w:rsid w:val="00EE56DA"/>
    <w:rsid w:val="00EE70B7"/>
    <w:rsid w:val="00EF451B"/>
    <w:rsid w:val="00F002D5"/>
    <w:rsid w:val="00F0530E"/>
    <w:rsid w:val="00F22478"/>
    <w:rsid w:val="00F2293F"/>
    <w:rsid w:val="00F239AF"/>
    <w:rsid w:val="00F30140"/>
    <w:rsid w:val="00F32DCD"/>
    <w:rsid w:val="00F33A88"/>
    <w:rsid w:val="00F33CD7"/>
    <w:rsid w:val="00F41138"/>
    <w:rsid w:val="00F45964"/>
    <w:rsid w:val="00F5572A"/>
    <w:rsid w:val="00F55B04"/>
    <w:rsid w:val="00F56FA0"/>
    <w:rsid w:val="00F60825"/>
    <w:rsid w:val="00F63D03"/>
    <w:rsid w:val="00F66CFD"/>
    <w:rsid w:val="00F72210"/>
    <w:rsid w:val="00F74D38"/>
    <w:rsid w:val="00F75351"/>
    <w:rsid w:val="00F75CE7"/>
    <w:rsid w:val="00F83881"/>
    <w:rsid w:val="00F83B2C"/>
    <w:rsid w:val="00F916A1"/>
    <w:rsid w:val="00F92439"/>
    <w:rsid w:val="00F94CB2"/>
    <w:rsid w:val="00FA21CA"/>
    <w:rsid w:val="00FA3087"/>
    <w:rsid w:val="00FA3C92"/>
    <w:rsid w:val="00FA4C03"/>
    <w:rsid w:val="00FB50C9"/>
    <w:rsid w:val="00FB784F"/>
    <w:rsid w:val="00FC1052"/>
    <w:rsid w:val="00FC7801"/>
    <w:rsid w:val="00FC789D"/>
    <w:rsid w:val="00FD128E"/>
    <w:rsid w:val="00FD2A0B"/>
    <w:rsid w:val="00FD578E"/>
    <w:rsid w:val="00FE4465"/>
    <w:rsid w:val="00FE5451"/>
    <w:rsid w:val="00FE68D5"/>
    <w:rsid w:val="00FF045C"/>
    <w:rsid w:val="00FF04A0"/>
    <w:rsid w:val="00FF1817"/>
    <w:rsid w:val="00FF2624"/>
    <w:rsid w:val="00FF3AFC"/>
    <w:rsid w:val="00FF5C07"/>
    <w:rsid w:val="00FF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40EAAA"/>
  <w15:docId w15:val="{A40FD38F-0496-4558-984A-7D7DAE7ED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482"/>
    <w:pPr>
      <w:spacing w:before="40" w:after="40"/>
    </w:pPr>
    <w:rPr>
      <w:sz w:val="18"/>
      <w:szCs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2482"/>
    <w:pPr>
      <w:keepNext/>
      <w:keepLines/>
      <w:spacing w:before="480"/>
      <w:outlineLvl w:val="0"/>
    </w:pPr>
    <w:rPr>
      <w:rFonts w:ascii="Times New Roman" w:hAnsi="Times New Roman"/>
      <w:b/>
      <w:bCs/>
      <w:color w:val="3E762A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482"/>
    <w:pPr>
      <w:keepNext/>
      <w:keepLines/>
      <w:spacing w:before="200"/>
      <w:outlineLvl w:val="1"/>
    </w:pPr>
    <w:rPr>
      <w:rFonts w:ascii="Times New Roman" w:hAnsi="Times New Roman"/>
      <w:b/>
      <w:bCs/>
      <w:color w:val="549E39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72482"/>
    <w:pPr>
      <w:keepNext/>
      <w:keepLines/>
      <w:spacing w:before="200"/>
      <w:outlineLvl w:val="2"/>
    </w:pPr>
    <w:rPr>
      <w:rFonts w:ascii="Times New Roman" w:hAnsi="Times New Roman"/>
      <w:b/>
      <w:bCs/>
      <w:color w:val="549E39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72482"/>
    <w:pPr>
      <w:keepNext/>
      <w:keepLines/>
      <w:spacing w:before="200"/>
      <w:outlineLvl w:val="3"/>
    </w:pPr>
    <w:rPr>
      <w:rFonts w:ascii="Times New Roman" w:hAnsi="Times New Roman"/>
      <w:b/>
      <w:bCs/>
      <w:i/>
      <w:iCs/>
      <w:color w:val="549E39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D72482"/>
    <w:pPr>
      <w:keepNext/>
      <w:keepLines/>
      <w:spacing w:before="200"/>
      <w:outlineLvl w:val="4"/>
    </w:pPr>
    <w:rPr>
      <w:rFonts w:ascii="Times New Roman" w:hAnsi="Times New Roman"/>
      <w:color w:val="294E1C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D72482"/>
    <w:pPr>
      <w:keepNext/>
      <w:keepLines/>
      <w:spacing w:before="200"/>
      <w:outlineLvl w:val="5"/>
    </w:pPr>
    <w:rPr>
      <w:rFonts w:ascii="Times New Roman" w:hAnsi="Times New Roman"/>
      <w:i/>
      <w:iCs/>
      <w:color w:val="294E1C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D72482"/>
    <w:pPr>
      <w:keepNext/>
      <w:keepLines/>
      <w:spacing w:before="200"/>
      <w:outlineLvl w:val="6"/>
    </w:pPr>
    <w:rPr>
      <w:rFonts w:ascii="Times New Roman" w:hAnsi="Times New Roman"/>
      <w:i/>
      <w:iCs/>
      <w:color w:val="404040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D72482"/>
    <w:pPr>
      <w:keepNext/>
      <w:keepLines/>
      <w:spacing w:before="200"/>
      <w:outlineLvl w:val="7"/>
    </w:pPr>
    <w:rPr>
      <w:rFonts w:ascii="Times New Roman" w:hAnsi="Times New Roman"/>
      <w:color w:val="40404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D72482"/>
    <w:pPr>
      <w:keepNext/>
      <w:keepLines/>
      <w:spacing w:before="200"/>
      <w:outlineLvl w:val="8"/>
    </w:pPr>
    <w:rPr>
      <w:rFonts w:ascii="Times New Roman" w:hAnsi="Times New Roman"/>
      <w:i/>
      <w:iCs/>
      <w:color w:val="40404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rsid w:val="00D72482"/>
    <w:pPr>
      <w:spacing w:before="0" w:after="0"/>
    </w:pPr>
    <w:rPr>
      <w:rFonts w:ascii="Times New Roman" w:hAnsi="Times New Roman"/>
      <w:color w:val="FFFFFF"/>
      <w:sz w:val="120"/>
      <w:szCs w:val="120"/>
    </w:rPr>
  </w:style>
  <w:style w:type="paragraph" w:customStyle="1" w:styleId="Year">
    <w:name w:val="Year"/>
    <w:basedOn w:val="Normal"/>
    <w:uiPriority w:val="2"/>
    <w:qFormat/>
    <w:rsid w:val="00D72482"/>
    <w:pPr>
      <w:spacing w:before="0" w:after="120"/>
      <w:jc w:val="right"/>
    </w:pPr>
    <w:rPr>
      <w:rFonts w:ascii="Times New Roman" w:hAnsi="Times New Roman"/>
      <w:color w:val="FFFFFF"/>
      <w:sz w:val="64"/>
      <w:szCs w:val="64"/>
    </w:rPr>
  </w:style>
  <w:style w:type="paragraph" w:styleId="Subtitle">
    <w:name w:val="Subtitle"/>
    <w:basedOn w:val="Normal"/>
    <w:link w:val="SubtitleChar"/>
    <w:uiPriority w:val="4"/>
    <w:qFormat/>
    <w:rsid w:val="00D72482"/>
    <w:pPr>
      <w:spacing w:before="0" w:after="0"/>
    </w:pPr>
    <w:rPr>
      <w:b/>
      <w:color w:val="FFFFFF"/>
      <w:sz w:val="24"/>
      <w:szCs w:val="24"/>
    </w:rPr>
  </w:style>
  <w:style w:type="character" w:customStyle="1" w:styleId="SubtitleChar">
    <w:name w:val="Subtitle Char"/>
    <w:link w:val="Subtitle"/>
    <w:uiPriority w:val="4"/>
    <w:rsid w:val="00D72482"/>
    <w:rPr>
      <w:b/>
      <w:color w:val="FFFFFF"/>
      <w:sz w:val="24"/>
      <w:szCs w:val="24"/>
    </w:rPr>
  </w:style>
  <w:style w:type="paragraph" w:styleId="Title">
    <w:name w:val="Title"/>
    <w:basedOn w:val="Normal"/>
    <w:link w:val="TitleChar"/>
    <w:uiPriority w:val="3"/>
    <w:qFormat/>
    <w:rsid w:val="00D72482"/>
    <w:pPr>
      <w:spacing w:before="0" w:after="0"/>
    </w:pPr>
    <w:rPr>
      <w:rFonts w:ascii="Times New Roman" w:hAnsi="Times New Roman"/>
      <w:color w:val="FFFFFF"/>
      <w:sz w:val="40"/>
      <w:szCs w:val="40"/>
    </w:rPr>
  </w:style>
  <w:style w:type="character" w:customStyle="1" w:styleId="TitleChar">
    <w:name w:val="Title Char"/>
    <w:link w:val="Title"/>
    <w:uiPriority w:val="3"/>
    <w:rsid w:val="00D72482"/>
    <w:rPr>
      <w:rFonts w:ascii="Times New Roman" w:eastAsia="Times New Roman" w:hAnsi="Times New Roman"/>
      <w:color w:val="FFFFFF"/>
      <w:sz w:val="40"/>
      <w:szCs w:val="40"/>
    </w:rPr>
  </w:style>
  <w:style w:type="paragraph" w:customStyle="1" w:styleId="Days">
    <w:name w:val="Days"/>
    <w:basedOn w:val="Normal"/>
    <w:uiPriority w:val="5"/>
    <w:qFormat/>
    <w:rsid w:val="00D72482"/>
    <w:pPr>
      <w:jc w:val="center"/>
    </w:pPr>
    <w:rPr>
      <w:color w:val="595959"/>
      <w:sz w:val="22"/>
      <w:szCs w:val="24"/>
    </w:rPr>
  </w:style>
  <w:style w:type="table" w:customStyle="1" w:styleId="TableCalendar">
    <w:name w:val="Table Calendar"/>
    <w:basedOn w:val="TableNormal"/>
    <w:rsid w:val="00D72482"/>
    <w:tblPr>
      <w:tblBorders>
        <w:top w:val="single" w:sz="6" w:space="0" w:color="BFBFBF"/>
        <w:left w:val="single" w:sz="6" w:space="0" w:color="BFBFBF"/>
        <w:bottom w:val="single" w:sz="6" w:space="0" w:color="BFBFBF"/>
        <w:right w:val="single" w:sz="6" w:space="0" w:color="BFBFBF"/>
        <w:insideV w:val="single" w:sz="6" w:space="0" w:color="BFBFBF"/>
      </w:tblBorders>
    </w:tblPr>
    <w:tblStylePr w:type="firstRow">
      <w:tblPr/>
      <w:tcPr>
        <w:shd w:val="clear" w:color="auto" w:fill="D9D9D9"/>
      </w:tcPr>
    </w:tblStylePr>
  </w:style>
  <w:style w:type="paragraph" w:customStyle="1" w:styleId="Dates">
    <w:name w:val="Dates"/>
    <w:basedOn w:val="Normal"/>
    <w:uiPriority w:val="6"/>
    <w:qFormat/>
    <w:rsid w:val="00D72482"/>
    <w:pPr>
      <w:spacing w:before="0" w:after="0"/>
      <w:jc w:val="right"/>
    </w:pPr>
    <w:rPr>
      <w:color w:val="595959"/>
      <w:sz w:val="22"/>
    </w:rPr>
  </w:style>
  <w:style w:type="paragraph" w:styleId="BodyText">
    <w:name w:val="Body Text"/>
    <w:basedOn w:val="Normal"/>
    <w:link w:val="BodyTextChar"/>
    <w:semiHidden/>
    <w:unhideWhenUsed/>
    <w:rsid w:val="00D72482"/>
    <w:pPr>
      <w:spacing w:after="120"/>
    </w:pPr>
  </w:style>
  <w:style w:type="character" w:customStyle="1" w:styleId="BodyTextChar">
    <w:name w:val="Body Text Char"/>
    <w:link w:val="BodyText"/>
    <w:semiHidden/>
    <w:rsid w:val="00D72482"/>
    <w:rPr>
      <w:sz w:val="20"/>
    </w:rPr>
  </w:style>
  <w:style w:type="paragraph" w:styleId="BalloonText">
    <w:name w:val="Balloon Text"/>
    <w:basedOn w:val="Normal"/>
    <w:link w:val="BalloonTextChar"/>
    <w:semiHidden/>
    <w:unhideWhenUsed/>
    <w:rsid w:val="00D724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D72482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D72482"/>
  </w:style>
  <w:style w:type="paragraph" w:styleId="BlockText">
    <w:name w:val="Block Text"/>
    <w:basedOn w:val="Normal"/>
    <w:semiHidden/>
    <w:unhideWhenUsed/>
    <w:rsid w:val="00D72482"/>
    <w:pPr>
      <w:pBdr>
        <w:top w:val="single" w:sz="2" w:space="10" w:color="549E39" w:shadow="1"/>
        <w:left w:val="single" w:sz="2" w:space="10" w:color="549E39" w:shadow="1"/>
        <w:bottom w:val="single" w:sz="2" w:space="10" w:color="549E39" w:shadow="1"/>
        <w:right w:val="single" w:sz="2" w:space="10" w:color="549E39" w:shadow="1"/>
      </w:pBdr>
      <w:ind w:left="1152" w:right="1152"/>
    </w:pPr>
    <w:rPr>
      <w:i/>
      <w:iCs/>
      <w:color w:val="549E39"/>
    </w:rPr>
  </w:style>
  <w:style w:type="paragraph" w:styleId="BodyText2">
    <w:name w:val="Body Text 2"/>
    <w:basedOn w:val="Normal"/>
    <w:link w:val="BodyText2Char"/>
    <w:semiHidden/>
    <w:unhideWhenUsed/>
    <w:rsid w:val="00D72482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D72482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D72482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D72482"/>
    <w:pPr>
      <w:spacing w:after="0"/>
      <w:ind w:firstLine="360"/>
    </w:pPr>
  </w:style>
  <w:style w:type="character" w:customStyle="1" w:styleId="BodyTextFirstIndentChar">
    <w:name w:val="Body Text First Indent Char"/>
    <w:link w:val="BodyTextFirstIndent"/>
    <w:semiHidden/>
    <w:rsid w:val="00D72482"/>
    <w:rPr>
      <w:sz w:val="20"/>
    </w:rPr>
  </w:style>
  <w:style w:type="character" w:customStyle="1" w:styleId="BodyText2Char">
    <w:name w:val="Body Text 2 Char"/>
    <w:link w:val="BodyText2"/>
    <w:semiHidden/>
    <w:rsid w:val="00D72482"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D72482"/>
    <w:pPr>
      <w:spacing w:after="0"/>
      <w:ind w:firstLine="360"/>
    </w:pPr>
  </w:style>
  <w:style w:type="character" w:customStyle="1" w:styleId="BodyTextFirstIndent2Char">
    <w:name w:val="Body Text First Indent 2 Char"/>
    <w:link w:val="BodyTextFirstIndent2"/>
    <w:semiHidden/>
    <w:rsid w:val="00D72482"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rsid w:val="00D72482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D72482"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rsid w:val="00D72482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D72482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D72482"/>
    <w:pPr>
      <w:spacing w:after="200"/>
    </w:pPr>
    <w:rPr>
      <w:b/>
      <w:bCs/>
      <w:color w:val="549E39"/>
    </w:rPr>
  </w:style>
  <w:style w:type="paragraph" w:styleId="Closing">
    <w:name w:val="Closing"/>
    <w:basedOn w:val="Normal"/>
    <w:link w:val="ClosingChar"/>
    <w:semiHidden/>
    <w:unhideWhenUsed/>
    <w:rsid w:val="00D72482"/>
    <w:pPr>
      <w:ind w:left="4320"/>
    </w:pPr>
  </w:style>
  <w:style w:type="character" w:customStyle="1" w:styleId="ClosingChar">
    <w:name w:val="Closing Char"/>
    <w:link w:val="Closing"/>
    <w:semiHidden/>
    <w:rsid w:val="00D72482"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sid w:val="00D72482"/>
    <w:rPr>
      <w:szCs w:val="20"/>
    </w:rPr>
  </w:style>
  <w:style w:type="character" w:customStyle="1" w:styleId="CommentTextChar">
    <w:name w:val="Comment Text Char"/>
    <w:link w:val="CommentText"/>
    <w:semiHidden/>
    <w:rsid w:val="00D724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72482"/>
    <w:rPr>
      <w:b/>
      <w:bCs/>
    </w:rPr>
  </w:style>
  <w:style w:type="character" w:customStyle="1" w:styleId="CommentSubjectChar">
    <w:name w:val="Comment Subject Char"/>
    <w:link w:val="CommentSubject"/>
    <w:semiHidden/>
    <w:rsid w:val="00D72482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D72482"/>
  </w:style>
  <w:style w:type="character" w:customStyle="1" w:styleId="DateChar">
    <w:name w:val="Date Char"/>
    <w:link w:val="Date"/>
    <w:semiHidden/>
    <w:rsid w:val="00D72482"/>
    <w:rPr>
      <w:sz w:val="20"/>
    </w:rPr>
  </w:style>
  <w:style w:type="paragraph" w:styleId="DocumentMap">
    <w:name w:val="Document Map"/>
    <w:basedOn w:val="Normal"/>
    <w:link w:val="DocumentMapChar"/>
    <w:semiHidden/>
    <w:unhideWhenUsed/>
    <w:rsid w:val="00D7248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D72482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D72482"/>
  </w:style>
  <w:style w:type="character" w:customStyle="1" w:styleId="E-mailSignatureChar">
    <w:name w:val="E-mail Signature Char"/>
    <w:link w:val="E-mailSignature"/>
    <w:semiHidden/>
    <w:rsid w:val="00D72482"/>
    <w:rPr>
      <w:sz w:val="20"/>
    </w:rPr>
  </w:style>
  <w:style w:type="paragraph" w:styleId="EndnoteText">
    <w:name w:val="endnote text"/>
    <w:basedOn w:val="Normal"/>
    <w:link w:val="EndnoteTextChar"/>
    <w:semiHidden/>
    <w:unhideWhenUsed/>
    <w:rsid w:val="00D72482"/>
    <w:rPr>
      <w:szCs w:val="20"/>
    </w:rPr>
  </w:style>
  <w:style w:type="character" w:customStyle="1" w:styleId="EndnoteTextChar">
    <w:name w:val="Endnote Text Char"/>
    <w:link w:val="EndnoteText"/>
    <w:semiHidden/>
    <w:rsid w:val="00D72482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D72482"/>
    <w:pPr>
      <w:framePr w:w="7920" w:h="1980" w:hRule="exact" w:hSpace="180" w:wrap="auto" w:hAnchor="page" w:xAlign="center" w:yAlign="bottom"/>
      <w:ind w:left="2880"/>
    </w:pPr>
    <w:rPr>
      <w:rFonts w:ascii="Times New Roman" w:hAnsi="Times New Roman"/>
      <w:sz w:val="24"/>
      <w:szCs w:val="24"/>
    </w:rPr>
  </w:style>
  <w:style w:type="paragraph" w:styleId="EnvelopeReturn">
    <w:name w:val="envelope return"/>
    <w:basedOn w:val="Normal"/>
    <w:semiHidden/>
    <w:unhideWhenUsed/>
    <w:rsid w:val="00D72482"/>
    <w:rPr>
      <w:rFonts w:ascii="Times New Roman" w:hAnsi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D72482"/>
    <w:pPr>
      <w:spacing w:before="0" w:after="0"/>
    </w:pPr>
  </w:style>
  <w:style w:type="paragraph" w:styleId="FootnoteText">
    <w:name w:val="footnote text"/>
    <w:basedOn w:val="Normal"/>
    <w:link w:val="FootnoteTextChar"/>
    <w:semiHidden/>
    <w:unhideWhenUsed/>
    <w:rsid w:val="00D72482"/>
    <w:rPr>
      <w:szCs w:val="20"/>
    </w:rPr>
  </w:style>
  <w:style w:type="character" w:customStyle="1" w:styleId="FootnoteTextChar">
    <w:name w:val="Footnote Text Char"/>
    <w:link w:val="FootnoteText"/>
    <w:semiHidden/>
    <w:rsid w:val="00D72482"/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2482"/>
  </w:style>
  <w:style w:type="paragraph" w:styleId="Header">
    <w:name w:val="header"/>
    <w:basedOn w:val="Normal"/>
    <w:link w:val="HeaderChar"/>
    <w:uiPriority w:val="99"/>
    <w:unhideWhenUsed/>
    <w:rsid w:val="00D72482"/>
    <w:pPr>
      <w:spacing w:before="0" w:after="0"/>
    </w:pPr>
  </w:style>
  <w:style w:type="character" w:customStyle="1" w:styleId="Heading1Char">
    <w:name w:val="Heading 1 Char"/>
    <w:link w:val="Heading1"/>
    <w:uiPriority w:val="9"/>
    <w:rsid w:val="00D72482"/>
    <w:rPr>
      <w:rFonts w:ascii="Times New Roman" w:eastAsia="Times New Roman" w:hAnsi="Times New Roman" w:cs="Times New Roman"/>
      <w:b/>
      <w:bCs/>
      <w:color w:val="3E762A"/>
      <w:sz w:val="28"/>
      <w:szCs w:val="28"/>
    </w:rPr>
  </w:style>
  <w:style w:type="character" w:customStyle="1" w:styleId="Heading2Char">
    <w:name w:val="Heading 2 Char"/>
    <w:link w:val="Heading2"/>
    <w:uiPriority w:val="9"/>
    <w:semiHidden/>
    <w:rsid w:val="00D72482"/>
    <w:rPr>
      <w:rFonts w:ascii="Times New Roman" w:eastAsia="Times New Roman" w:hAnsi="Times New Roman" w:cs="Times New Roman"/>
      <w:b/>
      <w:bCs/>
      <w:color w:val="549E39"/>
      <w:sz w:val="26"/>
      <w:szCs w:val="26"/>
    </w:rPr>
  </w:style>
  <w:style w:type="character" w:customStyle="1" w:styleId="Heading3Char">
    <w:name w:val="Heading 3 Char"/>
    <w:link w:val="Heading3"/>
    <w:semiHidden/>
    <w:rsid w:val="00D72482"/>
    <w:rPr>
      <w:rFonts w:ascii="Times New Roman" w:eastAsia="Times New Roman" w:hAnsi="Times New Roman" w:cs="Times New Roman"/>
      <w:b/>
      <w:bCs/>
      <w:color w:val="549E39"/>
      <w:sz w:val="20"/>
    </w:rPr>
  </w:style>
  <w:style w:type="character" w:customStyle="1" w:styleId="Heading4Char">
    <w:name w:val="Heading 4 Char"/>
    <w:link w:val="Heading4"/>
    <w:semiHidden/>
    <w:rsid w:val="00D72482"/>
    <w:rPr>
      <w:rFonts w:ascii="Times New Roman" w:eastAsia="Times New Roman" w:hAnsi="Times New Roman" w:cs="Times New Roman"/>
      <w:b/>
      <w:bCs/>
      <w:i/>
      <w:iCs/>
      <w:color w:val="549E39"/>
      <w:sz w:val="20"/>
    </w:rPr>
  </w:style>
  <w:style w:type="character" w:customStyle="1" w:styleId="Heading5Char">
    <w:name w:val="Heading 5 Char"/>
    <w:link w:val="Heading5"/>
    <w:semiHidden/>
    <w:rsid w:val="00D72482"/>
    <w:rPr>
      <w:rFonts w:ascii="Times New Roman" w:eastAsia="Times New Roman" w:hAnsi="Times New Roman" w:cs="Times New Roman"/>
      <w:color w:val="294E1C"/>
      <w:sz w:val="20"/>
    </w:rPr>
  </w:style>
  <w:style w:type="character" w:customStyle="1" w:styleId="Heading6Char">
    <w:name w:val="Heading 6 Char"/>
    <w:link w:val="Heading6"/>
    <w:semiHidden/>
    <w:rsid w:val="00D72482"/>
    <w:rPr>
      <w:rFonts w:ascii="Times New Roman" w:eastAsia="Times New Roman" w:hAnsi="Times New Roman" w:cs="Times New Roman"/>
      <w:i/>
      <w:iCs/>
      <w:color w:val="294E1C"/>
      <w:sz w:val="20"/>
    </w:rPr>
  </w:style>
  <w:style w:type="character" w:customStyle="1" w:styleId="Heading7Char">
    <w:name w:val="Heading 7 Char"/>
    <w:link w:val="Heading7"/>
    <w:semiHidden/>
    <w:rsid w:val="00D72482"/>
    <w:rPr>
      <w:rFonts w:ascii="Times New Roman" w:eastAsia="Times New Roman" w:hAnsi="Times New Roman" w:cs="Times New Roman"/>
      <w:i/>
      <w:iCs/>
      <w:color w:val="404040"/>
      <w:sz w:val="20"/>
    </w:rPr>
  </w:style>
  <w:style w:type="character" w:customStyle="1" w:styleId="Heading8Char">
    <w:name w:val="Heading 8 Char"/>
    <w:link w:val="Heading8"/>
    <w:semiHidden/>
    <w:rsid w:val="00D72482"/>
    <w:rPr>
      <w:rFonts w:ascii="Times New Roman" w:eastAsia="Times New Roman" w:hAnsi="Times New Roman" w:cs="Times New Roman"/>
      <w:color w:val="404040"/>
      <w:sz w:val="20"/>
      <w:szCs w:val="20"/>
    </w:rPr>
  </w:style>
  <w:style w:type="character" w:customStyle="1" w:styleId="Heading9Char">
    <w:name w:val="Heading 9 Char"/>
    <w:link w:val="Heading9"/>
    <w:semiHidden/>
    <w:rsid w:val="00D72482"/>
    <w:rPr>
      <w:rFonts w:ascii="Times New Roman" w:eastAsia="Times New Roman" w:hAnsi="Times New Roman" w:cs="Times New Roman"/>
      <w:i/>
      <w:iCs/>
      <w:color w:val="404040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D72482"/>
    <w:rPr>
      <w:i/>
      <w:iCs/>
    </w:rPr>
  </w:style>
  <w:style w:type="character" w:customStyle="1" w:styleId="HTMLAddressChar">
    <w:name w:val="HTML Address Char"/>
    <w:link w:val="HTMLAddress"/>
    <w:semiHidden/>
    <w:rsid w:val="00D72482"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D72482"/>
    <w:rPr>
      <w:rFonts w:ascii="Consolas" w:hAnsi="Consolas"/>
      <w:szCs w:val="20"/>
    </w:rPr>
  </w:style>
  <w:style w:type="character" w:customStyle="1" w:styleId="HTMLPreformattedChar">
    <w:name w:val="HTML Preformatted Char"/>
    <w:link w:val="HTMLPreformatted"/>
    <w:semiHidden/>
    <w:rsid w:val="00D72482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D72482"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rsid w:val="00D72482"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rsid w:val="00D72482"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rsid w:val="00D72482"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rsid w:val="00D72482"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rsid w:val="00D72482"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rsid w:val="00D72482"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rsid w:val="00D72482"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rsid w:val="00D72482"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sid w:val="00D72482"/>
    <w:rPr>
      <w:rFonts w:ascii="Times New Roman" w:hAnsi="Times New Roman"/>
      <w:b/>
      <w:bCs/>
    </w:rPr>
  </w:style>
  <w:style w:type="paragraph" w:styleId="List">
    <w:name w:val="List"/>
    <w:basedOn w:val="Normal"/>
    <w:semiHidden/>
    <w:unhideWhenUsed/>
    <w:rsid w:val="00D72482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D72482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D72482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D72482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D72482"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rsid w:val="00D72482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rsid w:val="00D72482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D72482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D72482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D72482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D72482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D72482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D72482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D72482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D72482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D72482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D72482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D72482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D72482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D72482"/>
    <w:pPr>
      <w:numPr>
        <w:numId w:val="10"/>
      </w:numPr>
      <w:contextualSpacing/>
    </w:pPr>
  </w:style>
  <w:style w:type="paragraph" w:styleId="MacroText">
    <w:name w:val="macro"/>
    <w:link w:val="MacroTextChar"/>
    <w:semiHidden/>
    <w:unhideWhenUsed/>
    <w:rsid w:val="00D7248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40" w:after="40"/>
    </w:pPr>
    <w:rPr>
      <w:rFonts w:ascii="Consolas" w:hAnsi="Consolas"/>
    </w:rPr>
  </w:style>
  <w:style w:type="character" w:customStyle="1" w:styleId="MacroTextChar">
    <w:name w:val="Macro Text Char"/>
    <w:link w:val="MacroText"/>
    <w:semiHidden/>
    <w:rsid w:val="00D72482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D724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Times New Roman" w:hAnsi="Times New Roman"/>
      <w:sz w:val="24"/>
      <w:szCs w:val="24"/>
    </w:rPr>
  </w:style>
  <w:style w:type="character" w:customStyle="1" w:styleId="MessageHeaderChar">
    <w:name w:val="Message Header Char"/>
    <w:link w:val="MessageHeader"/>
    <w:semiHidden/>
    <w:rsid w:val="00D72482"/>
    <w:rPr>
      <w:rFonts w:ascii="Times New Roman" w:eastAsia="Times New Roman" w:hAnsi="Times New Roman" w:cs="Times New Roman"/>
      <w:sz w:val="24"/>
      <w:szCs w:val="24"/>
      <w:shd w:val="pct20" w:color="auto" w:fill="auto"/>
    </w:rPr>
  </w:style>
  <w:style w:type="paragraph" w:styleId="NormalWeb">
    <w:name w:val="Normal (Web)"/>
    <w:basedOn w:val="Normal"/>
    <w:semiHidden/>
    <w:unhideWhenUsed/>
    <w:rsid w:val="00D72482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D72482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D72482"/>
  </w:style>
  <w:style w:type="character" w:customStyle="1" w:styleId="NoteHeadingChar">
    <w:name w:val="Note Heading Char"/>
    <w:link w:val="NoteHeading"/>
    <w:semiHidden/>
    <w:rsid w:val="00D72482"/>
    <w:rPr>
      <w:sz w:val="20"/>
    </w:rPr>
  </w:style>
  <w:style w:type="paragraph" w:styleId="PlainText">
    <w:name w:val="Plain Text"/>
    <w:basedOn w:val="Normal"/>
    <w:link w:val="PlainTextChar"/>
    <w:semiHidden/>
    <w:unhideWhenUsed/>
    <w:rsid w:val="00D72482"/>
    <w:rPr>
      <w:rFonts w:ascii="Consolas" w:hAnsi="Consolas"/>
      <w:sz w:val="21"/>
      <w:szCs w:val="21"/>
    </w:rPr>
  </w:style>
  <w:style w:type="character" w:customStyle="1" w:styleId="PlainTextChar">
    <w:name w:val="Plain Text Char"/>
    <w:link w:val="PlainText"/>
    <w:semiHidden/>
    <w:rsid w:val="00D72482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D72482"/>
  </w:style>
  <w:style w:type="character" w:customStyle="1" w:styleId="SalutationChar">
    <w:name w:val="Salutation Char"/>
    <w:link w:val="Salutation"/>
    <w:semiHidden/>
    <w:rsid w:val="00D72482"/>
    <w:rPr>
      <w:sz w:val="20"/>
    </w:rPr>
  </w:style>
  <w:style w:type="paragraph" w:styleId="Signature">
    <w:name w:val="Signature"/>
    <w:basedOn w:val="Normal"/>
    <w:link w:val="SignatureChar"/>
    <w:semiHidden/>
    <w:unhideWhenUsed/>
    <w:rsid w:val="00D72482"/>
    <w:pPr>
      <w:ind w:left="4320"/>
    </w:pPr>
  </w:style>
  <w:style w:type="character" w:customStyle="1" w:styleId="SignatureChar">
    <w:name w:val="Signature Char"/>
    <w:link w:val="Signature"/>
    <w:semiHidden/>
    <w:rsid w:val="00D72482"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rsid w:val="00D72482"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  <w:rsid w:val="00D72482"/>
  </w:style>
  <w:style w:type="paragraph" w:styleId="TOAHeading">
    <w:name w:val="toa heading"/>
    <w:basedOn w:val="Normal"/>
    <w:next w:val="Normal"/>
    <w:semiHidden/>
    <w:unhideWhenUsed/>
    <w:rsid w:val="00D72482"/>
    <w:pPr>
      <w:spacing w:before="120"/>
    </w:pPr>
    <w:rPr>
      <w:rFonts w:ascii="Times New Roman" w:hAnsi="Times New Roman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D72482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D72482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rsid w:val="00D72482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rsid w:val="00D72482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rsid w:val="00D72482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rsid w:val="00D72482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rsid w:val="00D72482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rsid w:val="00D72482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rsid w:val="00D72482"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rsid w:val="00D72482"/>
    <w:pPr>
      <w:outlineLvl w:val="9"/>
    </w:pPr>
  </w:style>
  <w:style w:type="character" w:customStyle="1" w:styleId="HeaderChar">
    <w:name w:val="Header Char"/>
    <w:basedOn w:val="DefaultParagraphFont"/>
    <w:link w:val="Header"/>
    <w:uiPriority w:val="99"/>
    <w:rsid w:val="00D724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ross\AppData\Roaming\Microsoft\Templates\Banner%20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7A8C7C-44F2-4535-82F4-B328D41E7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Banner calendar.dotm</Template>
  <TotalTime>262</TotalTime>
  <Pages>1</Pages>
  <Words>499</Words>
  <Characters>2364</Characters>
  <Application>Microsoft Office Word</Application>
  <DocSecurity>0</DocSecurity>
  <Lines>472</Lines>
  <Paragraphs>260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Melvin Ross</dc:creator>
  <cp:keywords/>
  <cp:lastModifiedBy>Melvin Ross</cp:lastModifiedBy>
  <cp:revision>209</cp:revision>
  <cp:lastPrinted>2025-03-27T11:12:00Z</cp:lastPrinted>
  <dcterms:created xsi:type="dcterms:W3CDTF">2026-03-02T00:58:00Z</dcterms:created>
  <dcterms:modified xsi:type="dcterms:W3CDTF">2026-03-15T03:52:00Z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v-shbahu@microsoft.com</vt:lpwstr>
  </property>
  <property fmtid="{D5CDD505-2E9C-101B-9397-08002B2CF9AE}" pid="5" name="MSIP_Label_f42aa342-8706-4288-bd11-ebb85995028c_SetDate">
    <vt:lpwstr>2018-05-07T07:44:01.6106168Z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